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F54F2" w14:textId="77777777" w:rsidR="0000043F" w:rsidRDefault="00061FC6" w:rsidP="00817215">
      <w:pPr>
        <w:spacing w:before="120"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Vsebina: </w:t>
      </w:r>
      <w:r w:rsidR="00CA14CF">
        <w:rPr>
          <w:rFonts w:ascii="Trebuchet MS" w:hAnsi="Trebuchet MS"/>
          <w:b/>
        </w:rPr>
        <w:t>_______________________________________________________________________________________________</w:t>
      </w:r>
    </w:p>
    <w:p w14:paraId="7FEA7E15" w14:textId="77777777" w:rsidR="00061FC6" w:rsidRPr="00EC6536" w:rsidRDefault="00061FC6" w:rsidP="00061FC6">
      <w:pPr>
        <w:spacing w:before="120" w:after="0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Kraj in datum:_________________________________________________</w:t>
      </w:r>
    </w:p>
    <w:tbl>
      <w:tblPr>
        <w:tblpPr w:leftFromText="142" w:rightFromText="142" w:vertAnchor="page" w:horzAnchor="margin" w:tblpXSpec="center" w:tblpY="2716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835"/>
        <w:gridCol w:w="3402"/>
        <w:gridCol w:w="2126"/>
        <w:gridCol w:w="1843"/>
      </w:tblGrid>
      <w:tr w:rsidR="00817215" w:rsidRPr="00464825" w14:paraId="0940FFBB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61F3F858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proofErr w:type="spellStart"/>
            <w:r w:rsidRPr="00464825">
              <w:t>Zap.št</w:t>
            </w:r>
            <w:proofErr w:type="spellEnd"/>
            <w:r w:rsidRPr="00464825">
              <w:t>.</w:t>
            </w:r>
          </w:p>
        </w:tc>
        <w:tc>
          <w:tcPr>
            <w:tcW w:w="3828" w:type="dxa"/>
            <w:vAlign w:val="center"/>
          </w:tcPr>
          <w:p w14:paraId="678B269A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Ime in Priimek</w:t>
            </w:r>
          </w:p>
        </w:tc>
        <w:tc>
          <w:tcPr>
            <w:tcW w:w="2835" w:type="dxa"/>
            <w:vAlign w:val="center"/>
          </w:tcPr>
          <w:p w14:paraId="6054CB98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Naslov</w:t>
            </w:r>
          </w:p>
        </w:tc>
        <w:tc>
          <w:tcPr>
            <w:tcW w:w="3402" w:type="dxa"/>
            <w:vAlign w:val="center"/>
          </w:tcPr>
          <w:p w14:paraId="30136468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e-mail</w:t>
            </w:r>
          </w:p>
        </w:tc>
        <w:tc>
          <w:tcPr>
            <w:tcW w:w="2126" w:type="dxa"/>
            <w:vAlign w:val="center"/>
          </w:tcPr>
          <w:p w14:paraId="72FFA99E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Telefon</w:t>
            </w:r>
          </w:p>
        </w:tc>
        <w:tc>
          <w:tcPr>
            <w:tcW w:w="1843" w:type="dxa"/>
            <w:vAlign w:val="center"/>
          </w:tcPr>
          <w:p w14:paraId="551B094F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Podpis</w:t>
            </w:r>
          </w:p>
        </w:tc>
      </w:tr>
      <w:tr w:rsidR="00817215" w:rsidRPr="00464825" w14:paraId="675DC544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1D9F6F38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</w:t>
            </w:r>
          </w:p>
        </w:tc>
        <w:tc>
          <w:tcPr>
            <w:tcW w:w="3828" w:type="dxa"/>
            <w:vAlign w:val="center"/>
          </w:tcPr>
          <w:p w14:paraId="087A795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5D8E72DF" w14:textId="77777777"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3CD9B48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06F0290B" w14:textId="77777777" w:rsidR="00817215" w:rsidRPr="00464825" w:rsidRDefault="00817215" w:rsidP="00DA4C1D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466337BA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3D935CB8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1365B4B9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</w:t>
            </w:r>
          </w:p>
        </w:tc>
        <w:tc>
          <w:tcPr>
            <w:tcW w:w="3828" w:type="dxa"/>
            <w:vAlign w:val="center"/>
          </w:tcPr>
          <w:p w14:paraId="3FD2C9B7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14914747" w14:textId="77777777"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24682172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49D7E429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7A58D940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1BBBA52C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5958CB0B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3</w:t>
            </w:r>
          </w:p>
        </w:tc>
        <w:tc>
          <w:tcPr>
            <w:tcW w:w="3828" w:type="dxa"/>
            <w:vAlign w:val="center"/>
          </w:tcPr>
          <w:p w14:paraId="3E725AC9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4411992D" w14:textId="77777777"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722E2A1D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70128169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10FB821F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472BB4FE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08BC4E86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4</w:t>
            </w:r>
          </w:p>
        </w:tc>
        <w:tc>
          <w:tcPr>
            <w:tcW w:w="3828" w:type="dxa"/>
            <w:vAlign w:val="center"/>
          </w:tcPr>
          <w:p w14:paraId="3B1D0D5F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496D32C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09301AC6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157FE4F7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667F92B2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59B91CD1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72CB578D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5</w:t>
            </w:r>
          </w:p>
        </w:tc>
        <w:tc>
          <w:tcPr>
            <w:tcW w:w="3828" w:type="dxa"/>
            <w:vAlign w:val="center"/>
          </w:tcPr>
          <w:p w14:paraId="7DEAAFE9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2F6B68DE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46A2E3CA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72099FB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7641E9F4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6E6063F6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2D935C69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6</w:t>
            </w:r>
          </w:p>
        </w:tc>
        <w:tc>
          <w:tcPr>
            <w:tcW w:w="3828" w:type="dxa"/>
            <w:vAlign w:val="center"/>
          </w:tcPr>
          <w:p w14:paraId="094D03D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A99CEFC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29A67F00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7362FA97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373459A8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7AA20F66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02E7BDB8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7</w:t>
            </w:r>
          </w:p>
        </w:tc>
        <w:tc>
          <w:tcPr>
            <w:tcW w:w="3828" w:type="dxa"/>
            <w:vAlign w:val="center"/>
          </w:tcPr>
          <w:p w14:paraId="0F65FE4F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56D9D499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7DBDCF64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75CA190D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652FECF3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13D70DC2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3635B630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8</w:t>
            </w:r>
          </w:p>
        </w:tc>
        <w:tc>
          <w:tcPr>
            <w:tcW w:w="3828" w:type="dxa"/>
            <w:vAlign w:val="center"/>
          </w:tcPr>
          <w:p w14:paraId="459B2C46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CFE554A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741AEC3E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47E60A2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5F21195E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26C7B12A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3C378074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9</w:t>
            </w:r>
          </w:p>
        </w:tc>
        <w:tc>
          <w:tcPr>
            <w:tcW w:w="3828" w:type="dxa"/>
            <w:vAlign w:val="center"/>
          </w:tcPr>
          <w:p w14:paraId="3847A5BA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2FADA444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33839A6C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5AC7F348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43CCE706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009D2384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55E465E2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10</w:t>
            </w:r>
          </w:p>
        </w:tc>
        <w:tc>
          <w:tcPr>
            <w:tcW w:w="3828" w:type="dxa"/>
            <w:vAlign w:val="center"/>
          </w:tcPr>
          <w:p w14:paraId="36256FD6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55402B53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19CAED0A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18F462F7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72855866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14:paraId="6AEB870C" w14:textId="77777777" w:rsidTr="00817215">
        <w:trPr>
          <w:trHeight w:val="567"/>
        </w:trPr>
        <w:tc>
          <w:tcPr>
            <w:tcW w:w="675" w:type="dxa"/>
            <w:vAlign w:val="center"/>
          </w:tcPr>
          <w:p w14:paraId="27682624" w14:textId="77777777"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11</w:t>
            </w:r>
          </w:p>
        </w:tc>
        <w:tc>
          <w:tcPr>
            <w:tcW w:w="3828" w:type="dxa"/>
            <w:vAlign w:val="center"/>
          </w:tcPr>
          <w:p w14:paraId="618C0CD7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54D590AC" w14:textId="77777777"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201C02AF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6D9FB223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2281DC42" w14:textId="77777777"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</w:tbl>
    <w:p w14:paraId="7305AD5F" w14:textId="77777777" w:rsidR="00A24D82" w:rsidRDefault="00A24D82" w:rsidP="00A24D82">
      <w:pPr>
        <w:pStyle w:val="Noga"/>
        <w:rPr>
          <w:rFonts w:asciiTheme="minorHAnsi" w:hAnsiTheme="minorHAnsi"/>
          <w:sz w:val="20"/>
          <w:szCs w:val="20"/>
        </w:rPr>
      </w:pPr>
      <w:r w:rsidRPr="00E75A0C">
        <w:rPr>
          <w:rFonts w:asciiTheme="minorHAnsi" w:hAnsiTheme="minorHAnsi"/>
          <w:sz w:val="20"/>
          <w:szCs w:val="20"/>
        </w:rPr>
        <w:t>Podpisani</w:t>
      </w:r>
      <w:r>
        <w:rPr>
          <w:rFonts w:asciiTheme="minorHAnsi" w:hAnsiTheme="minorHAnsi"/>
          <w:sz w:val="20"/>
          <w:szCs w:val="20"/>
        </w:rPr>
        <w:t>,-a udeleženec,-</w:t>
      </w:r>
      <w:proofErr w:type="spellStart"/>
      <w:r>
        <w:rPr>
          <w:rFonts w:asciiTheme="minorHAnsi" w:hAnsiTheme="minorHAnsi"/>
          <w:sz w:val="20"/>
          <w:szCs w:val="20"/>
        </w:rPr>
        <w:t>ka</w:t>
      </w:r>
      <w:proofErr w:type="spellEnd"/>
      <w:r>
        <w:rPr>
          <w:rFonts w:asciiTheme="minorHAnsi" w:hAnsiTheme="minorHAnsi"/>
          <w:sz w:val="20"/>
          <w:szCs w:val="20"/>
        </w:rPr>
        <w:t xml:space="preserve"> izjavljam, da dovoljujem uporabo in obdelavo osebnih podatkov (ime in priimek, kontaktni podatki) ter na dogodku posnetih fotografij za potrebe informiranja o aktivnostih projektov in za potrebe preverjanja kakovosti izvedenih storitev. </w:t>
      </w:r>
    </w:p>
    <w:p w14:paraId="29FAE6FC" w14:textId="77777777" w:rsidR="00D62A33" w:rsidRPr="00EC6536" w:rsidRDefault="00D62A33" w:rsidP="00D62A33">
      <w:pPr>
        <w:spacing w:before="120" w:after="0"/>
        <w:jc w:val="center"/>
        <w:rPr>
          <w:rFonts w:ascii="Trebuchet MS" w:hAnsi="Trebuchet MS"/>
          <w:b/>
        </w:rPr>
      </w:pPr>
    </w:p>
    <w:tbl>
      <w:tblPr>
        <w:tblpPr w:leftFromText="142" w:rightFromText="142" w:vertAnchor="page" w:horzAnchor="margin" w:tblpXSpec="center" w:tblpY="2716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835"/>
        <w:gridCol w:w="3402"/>
        <w:gridCol w:w="2126"/>
        <w:gridCol w:w="1843"/>
      </w:tblGrid>
      <w:tr w:rsidR="00D62A33" w:rsidRPr="00464825" w14:paraId="396646BB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197C14F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proofErr w:type="spellStart"/>
            <w:r w:rsidRPr="00464825">
              <w:lastRenderedPageBreak/>
              <w:t>Zap.št</w:t>
            </w:r>
            <w:proofErr w:type="spellEnd"/>
            <w:r w:rsidRPr="00464825">
              <w:t>.</w:t>
            </w:r>
          </w:p>
        </w:tc>
        <w:tc>
          <w:tcPr>
            <w:tcW w:w="3828" w:type="dxa"/>
            <w:vAlign w:val="center"/>
          </w:tcPr>
          <w:p w14:paraId="483DCD4E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Ime in Priimek</w:t>
            </w:r>
          </w:p>
        </w:tc>
        <w:tc>
          <w:tcPr>
            <w:tcW w:w="2835" w:type="dxa"/>
            <w:vAlign w:val="center"/>
          </w:tcPr>
          <w:p w14:paraId="05FA074D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Naslov</w:t>
            </w:r>
          </w:p>
        </w:tc>
        <w:tc>
          <w:tcPr>
            <w:tcW w:w="3402" w:type="dxa"/>
            <w:vAlign w:val="center"/>
          </w:tcPr>
          <w:p w14:paraId="63F6BFE8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e-mail</w:t>
            </w:r>
          </w:p>
        </w:tc>
        <w:tc>
          <w:tcPr>
            <w:tcW w:w="2126" w:type="dxa"/>
            <w:vAlign w:val="center"/>
          </w:tcPr>
          <w:p w14:paraId="0C2D043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Telefon</w:t>
            </w:r>
          </w:p>
        </w:tc>
        <w:tc>
          <w:tcPr>
            <w:tcW w:w="1843" w:type="dxa"/>
            <w:vAlign w:val="center"/>
          </w:tcPr>
          <w:p w14:paraId="3606AEA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Podpis</w:t>
            </w:r>
          </w:p>
        </w:tc>
      </w:tr>
      <w:tr w:rsidR="00D62A33" w:rsidRPr="00464825" w14:paraId="618DE82C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23B45185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13</w:t>
            </w:r>
          </w:p>
        </w:tc>
        <w:tc>
          <w:tcPr>
            <w:tcW w:w="3828" w:type="dxa"/>
            <w:vAlign w:val="center"/>
          </w:tcPr>
          <w:p w14:paraId="57A8302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A4B79DE" w14:textId="77777777"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6C8F1A9A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48FC87C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1AF26EB5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4474DD7D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1C10D8B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14</w:t>
            </w:r>
          </w:p>
        </w:tc>
        <w:tc>
          <w:tcPr>
            <w:tcW w:w="3828" w:type="dxa"/>
            <w:vAlign w:val="center"/>
          </w:tcPr>
          <w:p w14:paraId="4D55F00B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74E6A57E" w14:textId="77777777"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4F67C843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5B7A84F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064C9ECD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103D751D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5261D508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15</w:t>
            </w:r>
          </w:p>
        </w:tc>
        <w:tc>
          <w:tcPr>
            <w:tcW w:w="3828" w:type="dxa"/>
            <w:vAlign w:val="center"/>
          </w:tcPr>
          <w:p w14:paraId="0E367ED5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5BAC6C92" w14:textId="77777777"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14:paraId="00CE09EA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7B5F068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078B90C4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767D22C2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20C29F1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16</w:t>
            </w:r>
          </w:p>
        </w:tc>
        <w:tc>
          <w:tcPr>
            <w:tcW w:w="3828" w:type="dxa"/>
            <w:vAlign w:val="center"/>
          </w:tcPr>
          <w:p w14:paraId="655D3E98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45372AE1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7074D586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4D306313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5455B13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4F51D80A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39AB761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17</w:t>
            </w:r>
          </w:p>
        </w:tc>
        <w:tc>
          <w:tcPr>
            <w:tcW w:w="3828" w:type="dxa"/>
            <w:vAlign w:val="center"/>
          </w:tcPr>
          <w:p w14:paraId="01DF50AB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F265595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2CAE2E71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31387274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5D8B97F7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64511315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11D9D466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18</w:t>
            </w:r>
          </w:p>
        </w:tc>
        <w:tc>
          <w:tcPr>
            <w:tcW w:w="3828" w:type="dxa"/>
            <w:vAlign w:val="center"/>
          </w:tcPr>
          <w:p w14:paraId="6CB5FB95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1C817B9E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2E7012D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1C90D0E0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7AA9EF5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74B155F4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15560B56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19</w:t>
            </w:r>
          </w:p>
        </w:tc>
        <w:tc>
          <w:tcPr>
            <w:tcW w:w="3828" w:type="dxa"/>
            <w:vAlign w:val="center"/>
          </w:tcPr>
          <w:p w14:paraId="20FD9BA4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3C489B4D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487A9FB4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234DA837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753B0810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0FCDD68A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523B737E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20</w:t>
            </w:r>
          </w:p>
        </w:tc>
        <w:tc>
          <w:tcPr>
            <w:tcW w:w="3828" w:type="dxa"/>
            <w:vAlign w:val="center"/>
          </w:tcPr>
          <w:p w14:paraId="4DCA7A5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BC560EE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0E24832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29C8FA70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1E3C7128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7CDBB1B8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66AC18CA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21</w:t>
            </w:r>
          </w:p>
        </w:tc>
        <w:tc>
          <w:tcPr>
            <w:tcW w:w="3828" w:type="dxa"/>
            <w:vAlign w:val="center"/>
          </w:tcPr>
          <w:p w14:paraId="733FE11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74ABE64E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01AF3759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39EB124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0A29B399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6A9DFD9F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133DE871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22</w:t>
            </w:r>
          </w:p>
        </w:tc>
        <w:tc>
          <w:tcPr>
            <w:tcW w:w="3828" w:type="dxa"/>
            <w:vAlign w:val="center"/>
          </w:tcPr>
          <w:p w14:paraId="490AEF9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439785EC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26F97C70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4C279606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25B34D02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14:paraId="6FF658EA" w14:textId="77777777" w:rsidTr="0001488A">
        <w:trPr>
          <w:trHeight w:val="567"/>
        </w:trPr>
        <w:tc>
          <w:tcPr>
            <w:tcW w:w="675" w:type="dxa"/>
            <w:vAlign w:val="center"/>
          </w:tcPr>
          <w:p w14:paraId="4A17A9EF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23</w:t>
            </w:r>
          </w:p>
        </w:tc>
        <w:tc>
          <w:tcPr>
            <w:tcW w:w="3828" w:type="dxa"/>
            <w:vAlign w:val="center"/>
          </w:tcPr>
          <w:p w14:paraId="08DF0241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14:paraId="6E663594" w14:textId="77777777"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14:paraId="622250EC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14:paraId="598745C6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14:paraId="358CA72E" w14:textId="77777777"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</w:tbl>
    <w:p w14:paraId="6587D6FB" w14:textId="65A0BE01" w:rsidR="00817215" w:rsidRDefault="00817215" w:rsidP="00B301D7">
      <w:pPr>
        <w:spacing w:after="0"/>
        <w:jc w:val="center"/>
        <w:rPr>
          <w:rFonts w:ascii="Trebuchet MS" w:hAnsi="Trebuchet MS"/>
          <w:b/>
        </w:rPr>
      </w:pPr>
    </w:p>
    <w:p w14:paraId="62A6266B" w14:textId="1B1CD2F4" w:rsidR="00A24D82" w:rsidRPr="00A24D82" w:rsidRDefault="00A24D82" w:rsidP="00A24D82">
      <w:pPr>
        <w:rPr>
          <w:rFonts w:ascii="Trebuchet MS" w:hAnsi="Trebuchet MS"/>
        </w:rPr>
      </w:pPr>
    </w:p>
    <w:p w14:paraId="1EA6D3D6" w14:textId="77777777" w:rsidR="00A24D82" w:rsidRDefault="00A24D82" w:rsidP="00A24D82">
      <w:pPr>
        <w:pStyle w:val="Noga"/>
        <w:rPr>
          <w:rFonts w:asciiTheme="minorHAnsi" w:hAnsiTheme="minorHAnsi"/>
          <w:sz w:val="20"/>
          <w:szCs w:val="20"/>
        </w:rPr>
      </w:pPr>
      <w:r w:rsidRPr="00E75A0C">
        <w:rPr>
          <w:rFonts w:asciiTheme="minorHAnsi" w:hAnsiTheme="minorHAnsi"/>
          <w:sz w:val="20"/>
          <w:szCs w:val="20"/>
        </w:rPr>
        <w:t>Podpisani</w:t>
      </w:r>
      <w:r>
        <w:rPr>
          <w:rFonts w:asciiTheme="minorHAnsi" w:hAnsiTheme="minorHAnsi"/>
          <w:sz w:val="20"/>
          <w:szCs w:val="20"/>
        </w:rPr>
        <w:t>,-a udeleženec,-</w:t>
      </w:r>
      <w:proofErr w:type="spellStart"/>
      <w:r>
        <w:rPr>
          <w:rFonts w:asciiTheme="minorHAnsi" w:hAnsiTheme="minorHAnsi"/>
          <w:sz w:val="20"/>
          <w:szCs w:val="20"/>
        </w:rPr>
        <w:t>ka</w:t>
      </w:r>
      <w:proofErr w:type="spellEnd"/>
      <w:r>
        <w:rPr>
          <w:rFonts w:asciiTheme="minorHAnsi" w:hAnsiTheme="minorHAnsi"/>
          <w:sz w:val="20"/>
          <w:szCs w:val="20"/>
        </w:rPr>
        <w:t xml:space="preserve"> izjavljam, da dovoljujem uporabo in obdelavo osebnih podatkov (ime in priimek, kontaktni podatki) ter na dogodku posnetih fotografij za potrebe informiranja o aktivnostih projektov in za potrebe preverjanja kakovosti izvedenih storitev. </w:t>
      </w:r>
    </w:p>
    <w:p w14:paraId="011972A1" w14:textId="77777777" w:rsidR="00A24D82" w:rsidRPr="00EC6536" w:rsidRDefault="00A24D82" w:rsidP="00A24D82">
      <w:pPr>
        <w:spacing w:before="120" w:after="0"/>
        <w:jc w:val="center"/>
        <w:rPr>
          <w:rFonts w:ascii="Trebuchet MS" w:hAnsi="Trebuchet MS"/>
          <w:b/>
        </w:rPr>
      </w:pPr>
    </w:p>
    <w:sectPr w:rsidR="00A24D82" w:rsidRPr="00EC6536" w:rsidSect="008172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276" w:right="2098" w:bottom="1274" w:left="1417" w:header="570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FF209" w14:textId="77777777" w:rsidR="00CD1E04" w:rsidRDefault="00CD1E04" w:rsidP="00993CAA">
      <w:pPr>
        <w:spacing w:line="240" w:lineRule="auto"/>
      </w:pPr>
      <w:r>
        <w:separator/>
      </w:r>
    </w:p>
  </w:endnote>
  <w:endnote w:type="continuationSeparator" w:id="0">
    <w:p w14:paraId="2989C3D9" w14:textId="77777777" w:rsidR="00CD1E04" w:rsidRDefault="00CD1E04" w:rsidP="0099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4FE21" w14:textId="77777777" w:rsidR="009B0425" w:rsidRDefault="009B042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E103C" w14:textId="54941348" w:rsidR="003E00B9" w:rsidRDefault="00D42BB3" w:rsidP="00993CAA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FF97FA" wp14:editId="71761B2C">
              <wp:simplePos x="0" y="0"/>
              <wp:positionH relativeFrom="column">
                <wp:posOffset>25400</wp:posOffset>
              </wp:positionH>
              <wp:positionV relativeFrom="paragraph">
                <wp:posOffset>100965</wp:posOffset>
              </wp:positionV>
              <wp:extent cx="8409305" cy="635"/>
              <wp:effectExtent l="15875" t="15240" r="13970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930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AA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pt;margin-top:7.95pt;width:662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" strokecolor="#92d050" strokeweight="1.75pt">
              <v:shadow color="#4e6128 [1606]" opacity=".5" offset="1pt"/>
            </v:shape>
          </w:pict>
        </mc:Fallback>
      </mc:AlternateContent>
    </w:r>
  </w:p>
  <w:p w14:paraId="56F17093" w14:textId="77777777" w:rsidR="003E00B9" w:rsidRDefault="003E00B9" w:rsidP="003E00B9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>
      <w:rPr>
        <w:rFonts w:ascii="Trebuchet MS" w:hAnsi="Trebuchet MS"/>
        <w:color w:val="009900"/>
        <w:sz w:val="18"/>
        <w:szCs w:val="18"/>
      </w:rPr>
      <w:t>Naslov:</w:t>
    </w:r>
    <w:r>
      <w:rPr>
        <w:rFonts w:ascii="Trebuchet MS" w:hAnsi="Trebuchet MS"/>
        <w:color w:val="009900"/>
        <w:sz w:val="20"/>
        <w:szCs w:val="20"/>
      </w:rPr>
      <w:t xml:space="preserve">  </w:t>
    </w:r>
    <w:r>
      <w:rPr>
        <w:rFonts w:ascii="Trebuchet MS" w:hAnsi="Trebuchet MS"/>
        <w:b/>
        <w:color w:val="009900"/>
        <w:sz w:val="20"/>
        <w:szCs w:val="20"/>
      </w:rPr>
      <w:t>Jurčičeva 1, p.p.17, 6250 Ilirska Bistrica</w:t>
    </w:r>
  </w:p>
  <w:p w14:paraId="07789E96" w14:textId="77777777" w:rsidR="003E00B9" w:rsidRDefault="003E00B9" w:rsidP="003E00B9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proofErr w:type="spellStart"/>
    <w:r>
      <w:rPr>
        <w:rFonts w:ascii="Trebuchet MS" w:hAnsi="Trebuchet MS"/>
        <w:color w:val="009900"/>
        <w:sz w:val="18"/>
        <w:szCs w:val="18"/>
      </w:rPr>
      <w:t>tel</w:t>
    </w:r>
    <w:proofErr w:type="spellEnd"/>
    <w:r>
      <w:rPr>
        <w:rFonts w:ascii="Trebuchet MS" w:hAnsi="Trebuchet MS"/>
        <w:color w:val="009900"/>
        <w:sz w:val="18"/>
        <w:szCs w:val="18"/>
      </w:rPr>
      <w:t xml:space="preserve"> +386 (0)31 339 789, tel. +386 (0)5 907 6771</w:t>
    </w:r>
  </w:p>
  <w:p w14:paraId="3968892E" w14:textId="77777777" w:rsidR="003E00B9" w:rsidRDefault="003E00B9" w:rsidP="003E00B9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>Vodilni partner: Društvo za razvoj podeželja med Snežnikom in Nanosom, ID DDV: SI 93233884</w:t>
    </w:r>
  </w:p>
  <w:p w14:paraId="7A637563" w14:textId="77777777" w:rsidR="003E00B9" w:rsidRDefault="003E00B9" w:rsidP="003E00B9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e-mail: </w:t>
    </w:r>
    <w:hyperlink r:id="rId1" w:history="1">
      <w:r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>
      <w:rPr>
        <w:rFonts w:ascii="Trebuchet MS" w:hAnsi="Trebuchet MS"/>
        <w:color w:val="009900"/>
        <w:sz w:val="18"/>
        <w:szCs w:val="18"/>
      </w:rPr>
      <w:t xml:space="preserve">, varni e-mail: </w:t>
    </w:r>
    <w:hyperlink r:id="rId2" w:history="1">
      <w:r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>
      <w:rPr>
        <w:rFonts w:ascii="Trebuchet MS" w:hAnsi="Trebuchet MS"/>
        <w:color w:val="009900"/>
        <w:sz w:val="18"/>
        <w:szCs w:val="18"/>
      </w:rPr>
      <w:t xml:space="preserve">, </w:t>
    </w:r>
    <w:proofErr w:type="spellStart"/>
    <w:r>
      <w:rPr>
        <w:rFonts w:ascii="Trebuchet MS" w:hAnsi="Trebuchet MS"/>
        <w:color w:val="009900"/>
        <w:sz w:val="18"/>
        <w:szCs w:val="18"/>
      </w:rPr>
      <w:t>web</w:t>
    </w:r>
    <w:proofErr w:type="spellEnd"/>
    <w:r>
      <w:rPr>
        <w:rFonts w:ascii="Trebuchet MS" w:hAnsi="Trebuchet MS"/>
        <w:color w:val="009900"/>
        <w:sz w:val="18"/>
        <w:szCs w:val="18"/>
      </w:rPr>
      <w:t>: www.las-snezniknanos.si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86135" w14:textId="77777777" w:rsidR="009B0425" w:rsidRDefault="009B042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8BA11" w14:textId="77777777" w:rsidR="00CD1E04" w:rsidRDefault="00CD1E04" w:rsidP="00993CAA">
      <w:pPr>
        <w:spacing w:line="240" w:lineRule="auto"/>
      </w:pPr>
      <w:r>
        <w:separator/>
      </w:r>
    </w:p>
  </w:footnote>
  <w:footnote w:type="continuationSeparator" w:id="0">
    <w:p w14:paraId="1F0B6E61" w14:textId="77777777" w:rsidR="00CD1E04" w:rsidRDefault="00CD1E04" w:rsidP="00993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96022" w14:textId="77777777" w:rsidR="009B0425" w:rsidRDefault="009B042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DCA9C" w14:textId="66130860" w:rsidR="00222774" w:rsidRDefault="009B0425" w:rsidP="00BF61A2">
    <w:pPr>
      <w:pStyle w:val="Glava"/>
      <w:rPr>
        <w:noProof/>
        <w:lang w:eastAsia="sl-SI"/>
      </w:rPr>
    </w:pPr>
    <w:r w:rsidRPr="005257F0">
      <w:rPr>
        <w:noProof/>
        <w:lang w:eastAsia="sl-SI"/>
      </w:rPr>
      <w:drawing>
        <wp:anchor distT="0" distB="0" distL="114300" distR="114300" simplePos="0" relativeHeight="251678720" behindDoc="1" locked="0" layoutInCell="1" allowOverlap="1" wp14:anchorId="50F852FD" wp14:editId="61948A27">
          <wp:simplePos x="0" y="0"/>
          <wp:positionH relativeFrom="column">
            <wp:posOffset>4213225</wp:posOffset>
          </wp:positionH>
          <wp:positionV relativeFrom="paragraph">
            <wp:posOffset>-45512</wp:posOffset>
          </wp:positionV>
          <wp:extent cx="2964180" cy="731948"/>
          <wp:effectExtent l="0" t="0" r="7620" b="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142" cy="736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0768" behindDoc="1" locked="0" layoutInCell="1" allowOverlap="1" wp14:anchorId="1A84D6A2" wp14:editId="752ABDDE">
          <wp:simplePos x="0" y="0"/>
          <wp:positionH relativeFrom="column">
            <wp:posOffset>976193</wp:posOffset>
          </wp:positionH>
          <wp:positionV relativeFrom="paragraph">
            <wp:posOffset>-186690</wp:posOffset>
          </wp:positionV>
          <wp:extent cx="1811556" cy="876300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KP_sklad_za_regionalni_razvoj_SLO_sloga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762" cy="8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E20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514FA43F" wp14:editId="03353DE5">
          <wp:simplePos x="0" y="0"/>
          <wp:positionH relativeFrom="column">
            <wp:posOffset>37633</wp:posOffset>
          </wp:positionH>
          <wp:positionV relativeFrom="paragraph">
            <wp:posOffset>-126338</wp:posOffset>
          </wp:positionV>
          <wp:extent cx="1067084" cy="891961"/>
          <wp:effectExtent l="19050" t="0" r="0" b="0"/>
          <wp:wrapNone/>
          <wp:docPr id="10" name="Slika 10" descr="logo s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sa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44" cy="891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F61A2">
      <w:rPr>
        <w:noProof/>
        <w:lang w:eastAsia="sl-SI"/>
      </w:rPr>
      <w:t xml:space="preserve">                                                                                       </w:t>
    </w:r>
  </w:p>
  <w:p w14:paraId="221277CC" w14:textId="77777777" w:rsidR="00222774" w:rsidRDefault="009B0425" w:rsidP="00BF61A2">
    <w:pPr>
      <w:pStyle w:val="Glava"/>
      <w:rPr>
        <w:noProof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66432" behindDoc="1" locked="0" layoutInCell="1" allowOverlap="1" wp14:anchorId="3FEDA1D9" wp14:editId="1A66D3E2">
          <wp:simplePos x="0" y="0"/>
          <wp:positionH relativeFrom="column">
            <wp:posOffset>2765425</wp:posOffset>
          </wp:positionH>
          <wp:positionV relativeFrom="paragraph">
            <wp:posOffset>20955</wp:posOffset>
          </wp:positionV>
          <wp:extent cx="259080" cy="341728"/>
          <wp:effectExtent l="0" t="0" r="7620" b="1270"/>
          <wp:wrapNone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341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75DB349A" wp14:editId="757DFE4A">
          <wp:simplePos x="0" y="0"/>
          <wp:positionH relativeFrom="column">
            <wp:posOffset>3207385</wp:posOffset>
          </wp:positionH>
          <wp:positionV relativeFrom="paragraph">
            <wp:posOffset>19050</wp:posOffset>
          </wp:positionV>
          <wp:extent cx="289560" cy="370684"/>
          <wp:effectExtent l="0" t="0" r="0" b="0"/>
          <wp:wrapNone/>
          <wp:docPr id="17" name="Slika 17" descr="Znak_OIB_poseb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_OIB_posebni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4678" t="12686" r="64377" b="11635"/>
                  <a:stretch>
                    <a:fillRect/>
                  </a:stretch>
                </pic:blipFill>
                <pic:spPr bwMode="auto">
                  <a:xfrm>
                    <a:off x="0" y="0"/>
                    <a:ext cx="289560" cy="3706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1" locked="0" layoutInCell="1" allowOverlap="1" wp14:anchorId="7D9150F1" wp14:editId="4ADB3BB0">
          <wp:simplePos x="0" y="0"/>
          <wp:positionH relativeFrom="column">
            <wp:posOffset>3649345</wp:posOffset>
          </wp:positionH>
          <wp:positionV relativeFrom="paragraph">
            <wp:posOffset>38735</wp:posOffset>
          </wp:positionV>
          <wp:extent cx="256732" cy="309245"/>
          <wp:effectExtent l="0" t="0" r="0" b="0"/>
          <wp:wrapNone/>
          <wp:docPr id="16" name="Slika 16" descr="Slika:Občina Pivka gr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lika:Občina Pivka grb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32" cy="309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8A9EA2" w14:textId="14679D87" w:rsidR="00222774" w:rsidRDefault="00DE76BB" w:rsidP="00DE76BB">
    <w:pPr>
      <w:pStyle w:val="Glava"/>
      <w:tabs>
        <w:tab w:val="clear" w:pos="4536"/>
        <w:tab w:val="clear" w:pos="9072"/>
        <w:tab w:val="left" w:pos="12570"/>
      </w:tabs>
      <w:rPr>
        <w:noProof/>
        <w:lang w:eastAsia="sl-SI"/>
      </w:rPr>
    </w:pPr>
    <w:r>
      <w:rPr>
        <w:noProof/>
        <w:lang w:eastAsia="sl-SI"/>
      </w:rPr>
      <w:tab/>
    </w:r>
  </w:p>
  <w:p w14:paraId="15F4784F" w14:textId="77777777" w:rsidR="00993CAA" w:rsidRPr="003B4E20" w:rsidRDefault="00D42BB3" w:rsidP="00BF61A2">
    <w:pPr>
      <w:pStyle w:val="Glava"/>
      <w:rPr>
        <w:noProof/>
        <w:color w:val="000099"/>
        <w:sz w:val="16"/>
        <w:szCs w:val="16"/>
        <w:lang w:eastAsia="sl-SI"/>
      </w:rPr>
    </w:pPr>
    <w:r>
      <w:rPr>
        <w:noProof/>
        <w:color w:val="009900"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78DBECE" wp14:editId="73DDC5F1">
              <wp:simplePos x="0" y="0"/>
              <wp:positionH relativeFrom="column">
                <wp:posOffset>1120775</wp:posOffset>
              </wp:positionH>
              <wp:positionV relativeFrom="paragraph">
                <wp:posOffset>95250</wp:posOffset>
              </wp:positionV>
              <wp:extent cx="7313930" cy="635"/>
              <wp:effectExtent l="15875" t="19050" r="13970" b="184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3930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DA6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88.25pt;margin-top:7.5pt;width:575.9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" strokecolor="#9bbb59 [3206]" strokeweight="1.75pt">
              <v:shadow color="#868686"/>
            </v:shape>
          </w:pict>
        </mc:Fallback>
      </mc:AlternateContent>
    </w:r>
    <w:r w:rsidR="00BF61A2">
      <w:rPr>
        <w:noProof/>
        <w:lang w:eastAsia="sl-SI"/>
      </w:rPr>
      <w:t xml:space="preserve">   </w:t>
    </w:r>
    <w:r w:rsidR="00993CAA">
      <w:rPr>
        <w:rFonts w:ascii="Trebuchet MS" w:hAnsi="Trebuchet MS"/>
        <w:color w:val="000099"/>
        <w:sz w:val="26"/>
        <w:szCs w:val="26"/>
      </w:rPr>
      <w:t xml:space="preserve"> </w:t>
    </w:r>
    <w:r w:rsidR="00363805">
      <w:rPr>
        <w:rFonts w:ascii="Trebuchet MS" w:hAnsi="Trebuchet MS"/>
        <w:color w:val="000099"/>
        <w:sz w:val="26"/>
        <w:szCs w:val="26"/>
      </w:rPr>
      <w:t xml:space="preserve"> </w:t>
    </w:r>
    <w:r w:rsidR="00993CAA">
      <w:rPr>
        <w:rFonts w:ascii="Trebuchet MS" w:hAnsi="Trebuchet MS"/>
        <w:color w:val="000099"/>
        <w:sz w:val="26"/>
        <w:szCs w:val="26"/>
      </w:rPr>
      <w:t xml:space="preserve">   </w:t>
    </w:r>
    <w:r w:rsidR="00363805">
      <w:rPr>
        <w:rFonts w:ascii="Trebuchet MS" w:hAnsi="Trebuchet MS"/>
        <w:color w:val="000099"/>
        <w:sz w:val="26"/>
        <w:szCs w:val="26"/>
      </w:rPr>
      <w:t xml:space="preserve">   </w:t>
    </w:r>
    <w:r w:rsidR="00993CAA" w:rsidRPr="005B19BD">
      <w:rPr>
        <w:noProof/>
        <w:color w:val="000099"/>
        <w:sz w:val="26"/>
        <w:szCs w:val="26"/>
        <w:lang w:eastAsia="sl-SI"/>
      </w:rPr>
      <w:t xml:space="preserve"> </w:t>
    </w:r>
  </w:p>
  <w:p w14:paraId="5EB81ECD" w14:textId="77777777" w:rsidR="00993CAA" w:rsidRPr="00335A55" w:rsidRDefault="00447886" w:rsidP="00817215">
    <w:pPr>
      <w:pStyle w:val="Glava"/>
      <w:spacing w:before="60"/>
      <w:ind w:firstLine="2832"/>
      <w:rPr>
        <w:color w:val="009900"/>
        <w:sz w:val="24"/>
        <w:szCs w:val="24"/>
      </w:rPr>
    </w:pPr>
    <w:r>
      <w:rPr>
        <w:rFonts w:ascii="Trebuchet MS" w:hAnsi="Trebuchet MS"/>
        <w:b/>
        <w:color w:val="009900"/>
        <w:sz w:val="24"/>
        <w:szCs w:val="24"/>
      </w:rPr>
      <w:t xml:space="preserve">           </w:t>
    </w:r>
    <w:r w:rsidR="00FD6C79" w:rsidRPr="00C772DB">
      <w:rPr>
        <w:rFonts w:ascii="Trebuchet MS" w:hAnsi="Trebuchet MS"/>
        <w:b/>
        <w:color w:val="009900"/>
        <w:sz w:val="24"/>
        <w:szCs w:val="24"/>
      </w:rPr>
      <w:t>Lokalna akcijska skupina</w:t>
    </w:r>
    <w:r w:rsidR="00487FE4" w:rsidRPr="00C772DB">
      <w:rPr>
        <w:rFonts w:ascii="Trebuchet MS" w:hAnsi="Trebuchet MS"/>
        <w:b/>
        <w:color w:val="009900"/>
        <w:sz w:val="24"/>
        <w:szCs w:val="24"/>
      </w:rPr>
      <w:t xml:space="preserve"> </w:t>
    </w:r>
    <w:r w:rsidR="00993CAA" w:rsidRPr="00335A55">
      <w:rPr>
        <w:rFonts w:ascii="Trebuchet MS" w:hAnsi="Trebuchet MS"/>
        <w:b/>
        <w:color w:val="009900"/>
        <w:sz w:val="24"/>
        <w:szCs w:val="24"/>
      </w:rPr>
      <w:t>med Snežnikom in Nanosom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E54AD" w14:textId="77777777" w:rsidR="009B0425" w:rsidRDefault="009B042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EE"/>
    <w:rsid w:val="0000043F"/>
    <w:rsid w:val="00012F28"/>
    <w:rsid w:val="00052B23"/>
    <w:rsid w:val="00055A08"/>
    <w:rsid w:val="00061FC6"/>
    <w:rsid w:val="00092C4E"/>
    <w:rsid w:val="00093E03"/>
    <w:rsid w:val="000C6052"/>
    <w:rsid w:val="000F48F0"/>
    <w:rsid w:val="001033EE"/>
    <w:rsid w:val="00104689"/>
    <w:rsid w:val="00120E47"/>
    <w:rsid w:val="001809C8"/>
    <w:rsid w:val="0018698C"/>
    <w:rsid w:val="001D226A"/>
    <w:rsid w:val="001F3796"/>
    <w:rsid w:val="00210E1D"/>
    <w:rsid w:val="00215C01"/>
    <w:rsid w:val="00222774"/>
    <w:rsid w:val="002525F3"/>
    <w:rsid w:val="00293B9E"/>
    <w:rsid w:val="002969DD"/>
    <w:rsid w:val="002D5533"/>
    <w:rsid w:val="003346D2"/>
    <w:rsid w:val="00335A55"/>
    <w:rsid w:val="00362E56"/>
    <w:rsid w:val="00363805"/>
    <w:rsid w:val="003738A8"/>
    <w:rsid w:val="003848C1"/>
    <w:rsid w:val="003B4E20"/>
    <w:rsid w:val="003D7CC0"/>
    <w:rsid w:val="003E00B9"/>
    <w:rsid w:val="003E54E2"/>
    <w:rsid w:val="00447886"/>
    <w:rsid w:val="00487FE4"/>
    <w:rsid w:val="004B74E0"/>
    <w:rsid w:val="004F6B6C"/>
    <w:rsid w:val="00523A43"/>
    <w:rsid w:val="00562E40"/>
    <w:rsid w:val="005917B4"/>
    <w:rsid w:val="005C0A77"/>
    <w:rsid w:val="0066396C"/>
    <w:rsid w:val="006D493C"/>
    <w:rsid w:val="006F499A"/>
    <w:rsid w:val="00747C73"/>
    <w:rsid w:val="007828FB"/>
    <w:rsid w:val="007C1F1E"/>
    <w:rsid w:val="007D797C"/>
    <w:rsid w:val="00817215"/>
    <w:rsid w:val="0082647C"/>
    <w:rsid w:val="008360C6"/>
    <w:rsid w:val="0088793E"/>
    <w:rsid w:val="00896DC5"/>
    <w:rsid w:val="009010AB"/>
    <w:rsid w:val="00911088"/>
    <w:rsid w:val="00993CAA"/>
    <w:rsid w:val="009B0425"/>
    <w:rsid w:val="009B2651"/>
    <w:rsid w:val="00A24D82"/>
    <w:rsid w:val="00A57068"/>
    <w:rsid w:val="00A74D37"/>
    <w:rsid w:val="00AD214F"/>
    <w:rsid w:val="00B301D7"/>
    <w:rsid w:val="00B92EED"/>
    <w:rsid w:val="00B937E0"/>
    <w:rsid w:val="00BA1B09"/>
    <w:rsid w:val="00BC6CBC"/>
    <w:rsid w:val="00BF250C"/>
    <w:rsid w:val="00BF598A"/>
    <w:rsid w:val="00BF61A2"/>
    <w:rsid w:val="00C432C4"/>
    <w:rsid w:val="00C75ECA"/>
    <w:rsid w:val="00C772DB"/>
    <w:rsid w:val="00CA14CF"/>
    <w:rsid w:val="00CD1E04"/>
    <w:rsid w:val="00D42BB3"/>
    <w:rsid w:val="00D5324C"/>
    <w:rsid w:val="00D62575"/>
    <w:rsid w:val="00D62A33"/>
    <w:rsid w:val="00D82A9C"/>
    <w:rsid w:val="00DA4C1D"/>
    <w:rsid w:val="00DA6F00"/>
    <w:rsid w:val="00DD21F5"/>
    <w:rsid w:val="00DD6206"/>
    <w:rsid w:val="00DE76BB"/>
    <w:rsid w:val="00E31068"/>
    <w:rsid w:val="00E5112A"/>
    <w:rsid w:val="00E52471"/>
    <w:rsid w:val="00E536E3"/>
    <w:rsid w:val="00E973B3"/>
    <w:rsid w:val="00EA3E7D"/>
    <w:rsid w:val="00EC1DDB"/>
    <w:rsid w:val="00EC24DA"/>
    <w:rsid w:val="00EC2A4F"/>
    <w:rsid w:val="00EC6536"/>
    <w:rsid w:val="00EE1E70"/>
    <w:rsid w:val="00EE3815"/>
    <w:rsid w:val="00EF7B48"/>
    <w:rsid w:val="00F313D5"/>
    <w:rsid w:val="00F54CAB"/>
    <w:rsid w:val="00F66B1C"/>
    <w:rsid w:val="00F77CCA"/>
    <w:rsid w:val="00FC20AD"/>
    <w:rsid w:val="00FD6C79"/>
    <w:rsid w:val="00FE3154"/>
    <w:rsid w:val="00F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C99C5"/>
  <w15:docId w15:val="{3A3F4022-390E-4447-9CEA-770E8627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7215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9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93CAA"/>
  </w:style>
  <w:style w:type="paragraph" w:styleId="Noga">
    <w:name w:val="footer"/>
    <w:basedOn w:val="Navaden"/>
    <w:link w:val="NogaZnak"/>
    <w:uiPriority w:val="99"/>
    <w:unhideWhenUsed/>
    <w:rsid w:val="0099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93CA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3C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3CA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120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sdrpsn@vep.si" TargetMode="External"/><Relationship Id="rId1" Type="http://schemas.openxmlformats.org/officeDocument/2006/relationships/hyperlink" Target="mailto:info@las-snezniknanos.si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&#353;\Desktop\dopis%20nov%20logo%20pravi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nov logo pravi</Template>
  <TotalTime>3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Ales-Nb</dc:creator>
  <cp:lastModifiedBy>Aleš Zidar</cp:lastModifiedBy>
  <cp:revision>4</cp:revision>
  <cp:lastPrinted>2017-11-13T06:55:00Z</cp:lastPrinted>
  <dcterms:created xsi:type="dcterms:W3CDTF">2020-02-03T14:39:00Z</dcterms:created>
  <dcterms:modified xsi:type="dcterms:W3CDTF">2021-02-09T09:09:00Z</dcterms:modified>
</cp:coreProperties>
</file>