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8D5EA1" w14:textId="77777777" w:rsidR="000B42B2" w:rsidRDefault="000B42B2" w:rsidP="000B42B2"/>
    <w:p w14:paraId="117430AA" w14:textId="05D00C8D" w:rsidR="000B42B2" w:rsidRPr="000B42B2" w:rsidRDefault="00EF1BA4" w:rsidP="000B42B2">
      <w:pPr>
        <w:jc w:val="center"/>
        <w:rPr>
          <w:b/>
          <w:bCs/>
        </w:rPr>
      </w:pPr>
      <w:r>
        <w:rPr>
          <w:b/>
          <w:bCs/>
        </w:rPr>
        <w:t>SOGLASJE ZA UPORABO FOTOGRAFIJ</w:t>
      </w:r>
    </w:p>
    <w:p w14:paraId="317BAC12" w14:textId="00645089" w:rsidR="000B42B2" w:rsidRDefault="00DB10C5" w:rsidP="000B42B2">
      <w:r>
        <w:t>Podatk</w:t>
      </w:r>
      <w:r w:rsidR="00A31F55">
        <w:t>e</w:t>
      </w:r>
      <w:r>
        <w:t xml:space="preserve"> za </w:t>
      </w:r>
      <w:r w:rsidR="009717A4">
        <w:t xml:space="preserve">izdajo </w:t>
      </w:r>
      <w:r>
        <w:t>soglasj</w:t>
      </w:r>
      <w:r w:rsidR="009717A4">
        <w:t>a</w:t>
      </w:r>
      <w:r w:rsidR="006E51E9">
        <w:t xml:space="preserve"> izpolni uporabnik</w:t>
      </w:r>
      <w:r>
        <w:t>:</w:t>
      </w:r>
    </w:p>
    <w:tbl>
      <w:tblPr>
        <w:tblStyle w:val="Tabelamrea"/>
        <w:tblW w:w="9351" w:type="dxa"/>
        <w:tblLook w:val="04A0" w:firstRow="1" w:lastRow="0" w:firstColumn="1" w:lastColumn="0" w:noHBand="0" w:noVBand="1"/>
      </w:tblPr>
      <w:tblGrid>
        <w:gridCol w:w="4531"/>
        <w:gridCol w:w="4820"/>
      </w:tblGrid>
      <w:tr w:rsidR="00BE5471" w14:paraId="2359AD7C" w14:textId="77777777" w:rsidTr="003E37F7">
        <w:trPr>
          <w:trHeight w:val="454"/>
        </w:trPr>
        <w:tc>
          <w:tcPr>
            <w:tcW w:w="4531" w:type="dxa"/>
            <w:vAlign w:val="center"/>
          </w:tcPr>
          <w:p w14:paraId="3545DAD4" w14:textId="449BBC27" w:rsidR="00BE5471" w:rsidRDefault="00BE5471" w:rsidP="006E4007">
            <w:r w:rsidRPr="006E4007">
              <w:t>Naziv in naslov uporabnika fotografij z kontaktnimi podatki</w:t>
            </w:r>
          </w:p>
        </w:tc>
        <w:tc>
          <w:tcPr>
            <w:tcW w:w="4820" w:type="dxa"/>
            <w:vAlign w:val="center"/>
          </w:tcPr>
          <w:p w14:paraId="53E8C1A5" w14:textId="77777777" w:rsidR="00BE5471" w:rsidRDefault="00BE5471" w:rsidP="006E4007"/>
        </w:tc>
      </w:tr>
      <w:tr w:rsidR="00BE5471" w14:paraId="1CC42696" w14:textId="77777777" w:rsidTr="003E37F7">
        <w:trPr>
          <w:trHeight w:val="454"/>
        </w:trPr>
        <w:tc>
          <w:tcPr>
            <w:tcW w:w="4531" w:type="dxa"/>
            <w:vAlign w:val="center"/>
          </w:tcPr>
          <w:p w14:paraId="42614005" w14:textId="3DD9B91D" w:rsidR="00BE5471" w:rsidRDefault="00BE5471" w:rsidP="006E4007">
            <w:r w:rsidRPr="006E4007">
              <w:t>Katere fotografije želite uporabiti</w:t>
            </w:r>
            <w:r w:rsidR="003E37F7">
              <w:t xml:space="preserve">: </w:t>
            </w:r>
            <w:r w:rsidR="004D15DE">
              <w:t xml:space="preserve">ime </w:t>
            </w:r>
            <w:r w:rsidRPr="006E4007">
              <w:t>katalog</w:t>
            </w:r>
            <w:r w:rsidR="00326ADF">
              <w:t>a</w:t>
            </w:r>
          </w:p>
        </w:tc>
        <w:tc>
          <w:tcPr>
            <w:tcW w:w="4820" w:type="dxa"/>
            <w:vAlign w:val="center"/>
          </w:tcPr>
          <w:p w14:paraId="27E1CEB8" w14:textId="77777777" w:rsidR="00BE5471" w:rsidRDefault="00BE5471" w:rsidP="006E4007"/>
        </w:tc>
      </w:tr>
      <w:tr w:rsidR="003E37F7" w14:paraId="1EB2B492" w14:textId="77777777" w:rsidTr="003E37F7">
        <w:trPr>
          <w:trHeight w:val="1210"/>
        </w:trPr>
        <w:tc>
          <w:tcPr>
            <w:tcW w:w="4531" w:type="dxa"/>
            <w:vAlign w:val="center"/>
          </w:tcPr>
          <w:p w14:paraId="01E6FB01" w14:textId="1B57F287" w:rsidR="003E37F7" w:rsidRPr="006E4007" w:rsidRDefault="003E37F7" w:rsidP="006E4007">
            <w:r w:rsidRPr="006E4007">
              <w:t>Katere fotografije želite uporabiti</w:t>
            </w:r>
            <w:r w:rsidRPr="003E37F7">
              <w:t>:</w:t>
            </w:r>
            <w:r>
              <w:t xml:space="preserve"> številke</w:t>
            </w:r>
            <w:r w:rsidR="00FB7AF4">
              <w:t xml:space="preserve"> in naslovi</w:t>
            </w:r>
            <w:r>
              <w:t xml:space="preserve"> slik</w:t>
            </w:r>
          </w:p>
        </w:tc>
        <w:tc>
          <w:tcPr>
            <w:tcW w:w="4820" w:type="dxa"/>
            <w:vAlign w:val="center"/>
          </w:tcPr>
          <w:p w14:paraId="7B260AF3" w14:textId="77777777" w:rsidR="003E37F7" w:rsidRDefault="00A31F55" w:rsidP="006E4007">
            <w:r>
              <w:t>1.</w:t>
            </w:r>
          </w:p>
          <w:p w14:paraId="74DFDBB0" w14:textId="77777777" w:rsidR="00A31F55" w:rsidRDefault="00A31F55" w:rsidP="006E4007">
            <w:r>
              <w:t>2.</w:t>
            </w:r>
          </w:p>
          <w:p w14:paraId="551E21BF" w14:textId="77777777" w:rsidR="00A31F55" w:rsidRDefault="00A31F55" w:rsidP="006E4007">
            <w:r>
              <w:t>3.</w:t>
            </w:r>
          </w:p>
          <w:p w14:paraId="1537F4B0" w14:textId="53D67898" w:rsidR="00A31F55" w:rsidRDefault="00A31F55" w:rsidP="006E4007">
            <w:r>
              <w:t>4.</w:t>
            </w:r>
          </w:p>
        </w:tc>
      </w:tr>
      <w:tr w:rsidR="00BE5471" w14:paraId="0F8EC4FC" w14:textId="77777777" w:rsidTr="003E37F7">
        <w:trPr>
          <w:trHeight w:val="454"/>
        </w:trPr>
        <w:tc>
          <w:tcPr>
            <w:tcW w:w="4531" w:type="dxa"/>
            <w:vAlign w:val="center"/>
          </w:tcPr>
          <w:p w14:paraId="2C0915BF" w14:textId="5D3F4D08" w:rsidR="00BE5471" w:rsidRDefault="00BE5471" w:rsidP="006E4007">
            <w:r w:rsidRPr="006E4007">
              <w:t>Za kakšen namen se bodo fotografije uporabile</w:t>
            </w:r>
          </w:p>
        </w:tc>
        <w:tc>
          <w:tcPr>
            <w:tcW w:w="4820" w:type="dxa"/>
            <w:vAlign w:val="center"/>
          </w:tcPr>
          <w:p w14:paraId="7393FE46" w14:textId="77777777" w:rsidR="00BE5471" w:rsidRDefault="00BE5471" w:rsidP="006E4007"/>
        </w:tc>
      </w:tr>
      <w:tr w:rsidR="00BE5471" w14:paraId="2CF7AB4E" w14:textId="77777777" w:rsidTr="003E37F7">
        <w:trPr>
          <w:trHeight w:val="454"/>
        </w:trPr>
        <w:tc>
          <w:tcPr>
            <w:tcW w:w="4531" w:type="dxa"/>
            <w:vAlign w:val="center"/>
          </w:tcPr>
          <w:p w14:paraId="7327AD45" w14:textId="1172C2A9" w:rsidR="00BE5471" w:rsidRDefault="00BE5471" w:rsidP="006E4007">
            <w:r w:rsidRPr="006E4007">
              <w:t>Oblikovalec in tisk uporabe fotografij</w:t>
            </w:r>
          </w:p>
        </w:tc>
        <w:tc>
          <w:tcPr>
            <w:tcW w:w="4820" w:type="dxa"/>
            <w:vAlign w:val="center"/>
          </w:tcPr>
          <w:p w14:paraId="542F12F9" w14:textId="77777777" w:rsidR="00BE5471" w:rsidRDefault="00BE5471" w:rsidP="006E4007"/>
        </w:tc>
      </w:tr>
    </w:tbl>
    <w:p w14:paraId="128CFF5E" w14:textId="77777777" w:rsidR="00EF1BA4" w:rsidRDefault="00EF1BA4" w:rsidP="006E4007"/>
    <w:p w14:paraId="4C133A0A" w14:textId="5E5507AB" w:rsidR="00DB10C5" w:rsidRDefault="006E4007" w:rsidP="006E4007">
      <w:r w:rsidRPr="006E4007">
        <w:t xml:space="preserve">Prošnjo za soglasje je potrebno pismeno posredovati na mail </w:t>
      </w:r>
      <w:hyperlink r:id="rId7" w:history="1">
        <w:r w:rsidR="003E37F7" w:rsidRPr="006E4007">
          <w:rPr>
            <w:rStyle w:val="Hiperpovezava"/>
          </w:rPr>
          <w:t>info@razvoj-podezelja.si</w:t>
        </w:r>
      </w:hyperlink>
      <w:r w:rsidR="003E37F7">
        <w:t xml:space="preserve">. </w:t>
      </w:r>
    </w:p>
    <w:p w14:paraId="0CE14835" w14:textId="77777777" w:rsidR="00491B46" w:rsidRDefault="00491B46" w:rsidP="006E4007"/>
    <w:p w14:paraId="654355CE" w14:textId="41F5B985" w:rsidR="006E4007" w:rsidRPr="005311DF" w:rsidRDefault="009717A4" w:rsidP="005311DF">
      <w:pPr>
        <w:spacing w:after="0"/>
        <w:jc w:val="center"/>
        <w:rPr>
          <w:b/>
          <w:bCs/>
        </w:rPr>
      </w:pPr>
      <w:r w:rsidRPr="005311DF">
        <w:rPr>
          <w:b/>
          <w:bCs/>
        </w:rPr>
        <w:t xml:space="preserve">DOVOLJENJE ZA UPORABO </w:t>
      </w:r>
      <w:r w:rsidR="00491B46" w:rsidRPr="005311DF">
        <w:rPr>
          <w:b/>
          <w:bCs/>
        </w:rPr>
        <w:t>FOTOGRAFIJ</w:t>
      </w:r>
    </w:p>
    <w:p w14:paraId="45621A36" w14:textId="3A9874E2" w:rsidR="006E51E9" w:rsidRPr="005311DF" w:rsidRDefault="005311DF" w:rsidP="005311DF">
      <w:pPr>
        <w:spacing w:after="0"/>
        <w:jc w:val="center"/>
        <w:rPr>
          <w:sz w:val="18"/>
          <w:szCs w:val="18"/>
        </w:rPr>
      </w:pPr>
      <w:r w:rsidRPr="005311DF">
        <w:rPr>
          <w:sz w:val="18"/>
          <w:szCs w:val="18"/>
        </w:rPr>
        <w:t>(izpolni DRPSN)</w:t>
      </w:r>
    </w:p>
    <w:p w14:paraId="2AA7CD26" w14:textId="77777777" w:rsidR="003A580F" w:rsidRDefault="003A580F" w:rsidP="00491B46">
      <w:pPr>
        <w:jc w:val="center"/>
      </w:pPr>
    </w:p>
    <w:p w14:paraId="45B17DEB" w14:textId="77777777" w:rsidR="003A580F" w:rsidRDefault="003A580F" w:rsidP="003A580F">
      <w:r>
        <w:t xml:space="preserve">Na osnovi </w:t>
      </w:r>
      <w:r w:rsidRPr="00115631">
        <w:t>Zakon</w:t>
      </w:r>
      <w:r>
        <w:t>a</w:t>
      </w:r>
      <w:r w:rsidRPr="00115631">
        <w:t xml:space="preserve"> o avtorski in sorodnih pravicah (Uradni list RS, št. 16/07 – uradno prečiščeno besedilo, 68/08, 110/13, 56/15, 63/16 – ZKUASP, 59/19 in 130/22)</w:t>
      </w:r>
      <w:r>
        <w:t xml:space="preserve"> se dovoljuje uporaba fotografij uporabniku:</w:t>
      </w:r>
    </w:p>
    <w:tbl>
      <w:tblPr>
        <w:tblStyle w:val="Tabelamrea"/>
        <w:tblW w:w="9346" w:type="dxa"/>
        <w:tblLook w:val="04A0" w:firstRow="1" w:lastRow="0" w:firstColumn="1" w:lastColumn="0" w:noHBand="0" w:noVBand="1"/>
      </w:tblPr>
      <w:tblGrid>
        <w:gridCol w:w="2477"/>
        <w:gridCol w:w="6869"/>
      </w:tblGrid>
      <w:tr w:rsidR="00F14529" w14:paraId="2B2D8CFC" w14:textId="053E4AAE" w:rsidTr="00C77EA0">
        <w:trPr>
          <w:trHeight w:val="454"/>
        </w:trPr>
        <w:tc>
          <w:tcPr>
            <w:tcW w:w="2477" w:type="dxa"/>
            <w:vAlign w:val="center"/>
          </w:tcPr>
          <w:p w14:paraId="224A958E" w14:textId="64EB4F89" w:rsidR="00F14529" w:rsidRDefault="00F14529" w:rsidP="006E4007">
            <w:r>
              <w:t>Uporabnik</w:t>
            </w:r>
          </w:p>
        </w:tc>
        <w:tc>
          <w:tcPr>
            <w:tcW w:w="6869" w:type="dxa"/>
            <w:vAlign w:val="center"/>
          </w:tcPr>
          <w:p w14:paraId="09E91C96" w14:textId="77777777" w:rsidR="00F14529" w:rsidRDefault="00F14529" w:rsidP="006E4007"/>
        </w:tc>
      </w:tr>
    </w:tbl>
    <w:p w14:paraId="381DD9DD" w14:textId="77777777" w:rsidR="00F14529" w:rsidRDefault="00F14529" w:rsidP="006E4007"/>
    <w:p w14:paraId="74B19C8E" w14:textId="481850BE" w:rsidR="00FD789B" w:rsidRDefault="00F14529" w:rsidP="006E4007">
      <w:r>
        <w:t xml:space="preserve">Pri objavi je potrebno </w:t>
      </w:r>
      <w:r w:rsidR="00FD789B" w:rsidRPr="00FD789B">
        <w:t xml:space="preserve"> je treba navesti vir in avtorstvo dela</w:t>
      </w:r>
      <w:r>
        <w:t>, kot sledi:</w:t>
      </w:r>
    </w:p>
    <w:tbl>
      <w:tblPr>
        <w:tblStyle w:val="Tabelamrea"/>
        <w:tblW w:w="9351" w:type="dxa"/>
        <w:tblLook w:val="04A0" w:firstRow="1" w:lastRow="0" w:firstColumn="1" w:lastColumn="0" w:noHBand="0" w:noVBand="1"/>
      </w:tblPr>
      <w:tblGrid>
        <w:gridCol w:w="1980"/>
        <w:gridCol w:w="3685"/>
        <w:gridCol w:w="3686"/>
      </w:tblGrid>
      <w:tr w:rsidR="00F14529" w:rsidRPr="00F14529" w14:paraId="60F7B77F" w14:textId="77777777" w:rsidTr="00F14529">
        <w:trPr>
          <w:trHeight w:val="454"/>
        </w:trPr>
        <w:tc>
          <w:tcPr>
            <w:tcW w:w="1980" w:type="dxa"/>
            <w:vAlign w:val="center"/>
          </w:tcPr>
          <w:p w14:paraId="6AA6598F" w14:textId="5759510A" w:rsidR="00F14529" w:rsidRPr="00F14529" w:rsidRDefault="00F14529" w:rsidP="001978A3">
            <w:pPr>
              <w:jc w:val="center"/>
            </w:pPr>
            <w:r>
              <w:t>Številka f</w:t>
            </w:r>
            <w:r w:rsidRPr="00F14529">
              <w:t>otografije</w:t>
            </w:r>
          </w:p>
        </w:tc>
        <w:tc>
          <w:tcPr>
            <w:tcW w:w="3685" w:type="dxa"/>
            <w:vAlign w:val="center"/>
          </w:tcPr>
          <w:p w14:paraId="0AC6B72B" w14:textId="2C86FB7A" w:rsidR="00F14529" w:rsidRPr="00F14529" w:rsidRDefault="00F14529" w:rsidP="001978A3">
            <w:pPr>
              <w:jc w:val="center"/>
            </w:pPr>
            <w:r>
              <w:t>Vir</w:t>
            </w:r>
          </w:p>
        </w:tc>
        <w:tc>
          <w:tcPr>
            <w:tcW w:w="3686" w:type="dxa"/>
            <w:vAlign w:val="center"/>
          </w:tcPr>
          <w:p w14:paraId="046D9589" w14:textId="582EBEE8" w:rsidR="00F14529" w:rsidRPr="00F14529" w:rsidRDefault="00F14529" w:rsidP="001978A3">
            <w:pPr>
              <w:jc w:val="center"/>
            </w:pPr>
            <w:r>
              <w:t>Avtor</w:t>
            </w:r>
          </w:p>
        </w:tc>
      </w:tr>
      <w:tr w:rsidR="00F14529" w:rsidRPr="00F14529" w14:paraId="7BDDFCC1" w14:textId="77777777" w:rsidTr="00F14529">
        <w:trPr>
          <w:trHeight w:val="454"/>
        </w:trPr>
        <w:tc>
          <w:tcPr>
            <w:tcW w:w="1980" w:type="dxa"/>
            <w:vAlign w:val="center"/>
          </w:tcPr>
          <w:p w14:paraId="1A477328" w14:textId="77777777" w:rsidR="00F14529" w:rsidRPr="00F14529" w:rsidRDefault="00F14529" w:rsidP="00F14529"/>
        </w:tc>
        <w:tc>
          <w:tcPr>
            <w:tcW w:w="3685" w:type="dxa"/>
            <w:vAlign w:val="center"/>
          </w:tcPr>
          <w:p w14:paraId="42198E36" w14:textId="4DE4EAB2" w:rsidR="00F14529" w:rsidRPr="00F14529" w:rsidRDefault="00F14529" w:rsidP="00F14529">
            <w:r>
              <w:t>Arhiv</w:t>
            </w:r>
            <w:r w:rsidR="005311DF">
              <w:t xml:space="preserve"> </w:t>
            </w:r>
            <w:r w:rsidR="001978A3">
              <w:t>LAS med Snežnikom in Nanosom</w:t>
            </w:r>
          </w:p>
        </w:tc>
        <w:tc>
          <w:tcPr>
            <w:tcW w:w="3686" w:type="dxa"/>
            <w:vAlign w:val="center"/>
          </w:tcPr>
          <w:p w14:paraId="69718ECC" w14:textId="7EAA9BC9" w:rsidR="00F14529" w:rsidRPr="00F14529" w:rsidRDefault="00F14529" w:rsidP="00F14529"/>
        </w:tc>
      </w:tr>
      <w:tr w:rsidR="00F14529" w:rsidRPr="00F14529" w14:paraId="474B7D76" w14:textId="77777777" w:rsidTr="00F14529">
        <w:trPr>
          <w:trHeight w:val="454"/>
        </w:trPr>
        <w:tc>
          <w:tcPr>
            <w:tcW w:w="1980" w:type="dxa"/>
            <w:vAlign w:val="center"/>
          </w:tcPr>
          <w:p w14:paraId="0E366A62" w14:textId="77777777" w:rsidR="00F14529" w:rsidRPr="00F14529" w:rsidRDefault="00F14529" w:rsidP="00F14529"/>
        </w:tc>
        <w:tc>
          <w:tcPr>
            <w:tcW w:w="3685" w:type="dxa"/>
            <w:vAlign w:val="center"/>
          </w:tcPr>
          <w:p w14:paraId="589BF0C4" w14:textId="77777777" w:rsidR="00F14529" w:rsidRPr="00F14529" w:rsidRDefault="00F14529" w:rsidP="00F14529"/>
        </w:tc>
        <w:tc>
          <w:tcPr>
            <w:tcW w:w="3686" w:type="dxa"/>
            <w:vAlign w:val="center"/>
          </w:tcPr>
          <w:p w14:paraId="71706DC3" w14:textId="77777777" w:rsidR="00F14529" w:rsidRPr="00F14529" w:rsidRDefault="00F14529" w:rsidP="00F14529"/>
        </w:tc>
      </w:tr>
      <w:tr w:rsidR="001978A3" w:rsidRPr="00F14529" w14:paraId="06AE94C6" w14:textId="77777777" w:rsidTr="00F14529">
        <w:trPr>
          <w:trHeight w:val="454"/>
        </w:trPr>
        <w:tc>
          <w:tcPr>
            <w:tcW w:w="1980" w:type="dxa"/>
            <w:vAlign w:val="center"/>
          </w:tcPr>
          <w:p w14:paraId="5B8BDA41" w14:textId="77777777" w:rsidR="001978A3" w:rsidRPr="00F14529" w:rsidRDefault="001978A3" w:rsidP="00F14529"/>
        </w:tc>
        <w:tc>
          <w:tcPr>
            <w:tcW w:w="3685" w:type="dxa"/>
            <w:vAlign w:val="center"/>
          </w:tcPr>
          <w:p w14:paraId="1F40D48B" w14:textId="77777777" w:rsidR="001978A3" w:rsidRPr="00F14529" w:rsidRDefault="001978A3" w:rsidP="00F14529"/>
        </w:tc>
        <w:tc>
          <w:tcPr>
            <w:tcW w:w="3686" w:type="dxa"/>
            <w:vAlign w:val="center"/>
          </w:tcPr>
          <w:p w14:paraId="1526A5AD" w14:textId="77777777" w:rsidR="001978A3" w:rsidRPr="00F14529" w:rsidRDefault="001978A3" w:rsidP="00F14529"/>
        </w:tc>
      </w:tr>
      <w:tr w:rsidR="001978A3" w:rsidRPr="00F14529" w14:paraId="3D0CA00C" w14:textId="77777777" w:rsidTr="00F14529">
        <w:trPr>
          <w:trHeight w:val="454"/>
        </w:trPr>
        <w:tc>
          <w:tcPr>
            <w:tcW w:w="1980" w:type="dxa"/>
            <w:vAlign w:val="center"/>
          </w:tcPr>
          <w:p w14:paraId="1E1AEB4E" w14:textId="77777777" w:rsidR="001978A3" w:rsidRPr="00F14529" w:rsidRDefault="001978A3" w:rsidP="00F14529"/>
        </w:tc>
        <w:tc>
          <w:tcPr>
            <w:tcW w:w="3685" w:type="dxa"/>
            <w:vAlign w:val="center"/>
          </w:tcPr>
          <w:p w14:paraId="09C1E26F" w14:textId="77777777" w:rsidR="001978A3" w:rsidRPr="00F14529" w:rsidRDefault="001978A3" w:rsidP="00F14529"/>
        </w:tc>
        <w:tc>
          <w:tcPr>
            <w:tcW w:w="3686" w:type="dxa"/>
            <w:vAlign w:val="center"/>
          </w:tcPr>
          <w:p w14:paraId="6E1880A8" w14:textId="77777777" w:rsidR="001978A3" w:rsidRPr="00F14529" w:rsidRDefault="001978A3" w:rsidP="00F14529"/>
        </w:tc>
      </w:tr>
      <w:tr w:rsidR="001978A3" w:rsidRPr="00F14529" w14:paraId="5FC0A4F6" w14:textId="77777777" w:rsidTr="00F14529">
        <w:trPr>
          <w:trHeight w:val="454"/>
        </w:trPr>
        <w:tc>
          <w:tcPr>
            <w:tcW w:w="1980" w:type="dxa"/>
            <w:vAlign w:val="center"/>
          </w:tcPr>
          <w:p w14:paraId="6B991FF0" w14:textId="77777777" w:rsidR="001978A3" w:rsidRPr="00F14529" w:rsidRDefault="001978A3" w:rsidP="00F14529"/>
        </w:tc>
        <w:tc>
          <w:tcPr>
            <w:tcW w:w="3685" w:type="dxa"/>
            <w:vAlign w:val="center"/>
          </w:tcPr>
          <w:p w14:paraId="6C6B3D62" w14:textId="77777777" w:rsidR="001978A3" w:rsidRPr="00F14529" w:rsidRDefault="001978A3" w:rsidP="00F14529"/>
        </w:tc>
        <w:tc>
          <w:tcPr>
            <w:tcW w:w="3686" w:type="dxa"/>
            <w:vAlign w:val="center"/>
          </w:tcPr>
          <w:p w14:paraId="691EDAE6" w14:textId="77777777" w:rsidR="001978A3" w:rsidRPr="00F14529" w:rsidRDefault="001978A3" w:rsidP="00F14529"/>
        </w:tc>
      </w:tr>
      <w:tr w:rsidR="001978A3" w:rsidRPr="00F14529" w14:paraId="5ED9748E" w14:textId="77777777" w:rsidTr="00F14529">
        <w:trPr>
          <w:trHeight w:val="454"/>
        </w:trPr>
        <w:tc>
          <w:tcPr>
            <w:tcW w:w="1980" w:type="dxa"/>
            <w:vAlign w:val="center"/>
          </w:tcPr>
          <w:p w14:paraId="71F8FC55" w14:textId="77777777" w:rsidR="001978A3" w:rsidRPr="00F14529" w:rsidRDefault="001978A3" w:rsidP="00F14529"/>
        </w:tc>
        <w:tc>
          <w:tcPr>
            <w:tcW w:w="3685" w:type="dxa"/>
            <w:vAlign w:val="center"/>
          </w:tcPr>
          <w:p w14:paraId="77F5457B" w14:textId="77777777" w:rsidR="001978A3" w:rsidRPr="00F14529" w:rsidRDefault="001978A3" w:rsidP="00F14529"/>
        </w:tc>
        <w:tc>
          <w:tcPr>
            <w:tcW w:w="3686" w:type="dxa"/>
            <w:vAlign w:val="center"/>
          </w:tcPr>
          <w:p w14:paraId="17778296" w14:textId="77777777" w:rsidR="001978A3" w:rsidRPr="00F14529" w:rsidRDefault="001978A3" w:rsidP="00F14529"/>
        </w:tc>
      </w:tr>
    </w:tbl>
    <w:p w14:paraId="3618F351" w14:textId="77777777" w:rsidR="00F14529" w:rsidRPr="00F14529" w:rsidRDefault="00F14529" w:rsidP="00F14529"/>
    <w:p w14:paraId="59444CCD" w14:textId="1B120080" w:rsidR="00F14529" w:rsidRDefault="00BA3C77" w:rsidP="006E4007">
      <w:r>
        <w:t>Ilirska Bistrica, dne ______________</w:t>
      </w:r>
      <w:r>
        <w:tab/>
      </w:r>
      <w:r>
        <w:tab/>
      </w:r>
      <w:r>
        <w:tab/>
      </w:r>
      <w:r>
        <w:tab/>
      </w:r>
      <w:r>
        <w:tab/>
        <w:t>Strokovni vodja:</w:t>
      </w:r>
    </w:p>
    <w:p w14:paraId="7179F639" w14:textId="0CECBDCB" w:rsidR="00BA0AB9" w:rsidRDefault="00BA0AB9" w:rsidP="006E4007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Aleš ZIDAR</w:t>
      </w:r>
    </w:p>
    <w:sectPr w:rsidR="00BA0AB9" w:rsidSect="00B17F4E">
      <w:headerReference w:type="default" r:id="rId8"/>
      <w:footerReference w:type="default" r:id="rId9"/>
      <w:pgSz w:w="11906" w:h="16838"/>
      <w:pgMar w:top="1985" w:right="1133" w:bottom="1560" w:left="1417" w:header="426" w:footer="4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30E18D" w14:textId="77777777" w:rsidR="006E4007" w:rsidRDefault="006E4007" w:rsidP="005257F0">
      <w:pPr>
        <w:spacing w:after="0"/>
      </w:pPr>
      <w:r>
        <w:separator/>
      </w:r>
    </w:p>
  </w:endnote>
  <w:endnote w:type="continuationSeparator" w:id="0">
    <w:p w14:paraId="24BC31BE" w14:textId="77777777" w:rsidR="006E4007" w:rsidRDefault="006E4007" w:rsidP="005257F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400B16" w14:textId="77777777" w:rsidR="00B17F4E" w:rsidRDefault="00B26DA7" w:rsidP="00B17F4E">
    <w:pPr>
      <w:pStyle w:val="Noga"/>
      <w:jc w:val="center"/>
      <w:rPr>
        <w:rFonts w:ascii="Trebuchet MS" w:hAnsi="Trebuchet MS"/>
        <w:sz w:val="20"/>
        <w:szCs w:val="20"/>
      </w:rPr>
    </w:pPr>
    <w:r>
      <w:rPr>
        <w:rFonts w:ascii="Trebuchet MS" w:hAnsi="Trebuchet MS"/>
        <w:b/>
        <w:noProof/>
        <w:color w:val="009900"/>
        <w:sz w:val="20"/>
        <w:szCs w:val="20"/>
      </w:rPr>
      <w:drawing>
        <wp:anchor distT="0" distB="0" distL="114300" distR="114300" simplePos="0" relativeHeight="251690496" behindDoc="1" locked="0" layoutInCell="1" allowOverlap="1" wp14:anchorId="5E2B63DA" wp14:editId="41A285DA">
          <wp:simplePos x="0" y="0"/>
          <wp:positionH relativeFrom="column">
            <wp:posOffset>-188039</wp:posOffset>
          </wp:positionH>
          <wp:positionV relativeFrom="paragraph">
            <wp:posOffset>163903</wp:posOffset>
          </wp:positionV>
          <wp:extent cx="643489" cy="351037"/>
          <wp:effectExtent l="0" t="0" r="4445" b="0"/>
          <wp:wrapNone/>
          <wp:docPr id="191887830" name="Slika 1918878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3489" cy="35103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17F4E">
      <w:rPr>
        <w:rFonts w:ascii="Trebuchet MS" w:hAnsi="Trebuchet MS"/>
        <w:noProof/>
        <w:sz w:val="20"/>
        <w:szCs w:val="20"/>
        <w:lang w:eastAsia="sl-SI"/>
      </w:rPr>
      <mc:AlternateContent>
        <mc:Choice Requires="wps">
          <w:drawing>
            <wp:anchor distT="0" distB="0" distL="114300" distR="114300" simplePos="0" relativeHeight="251686400" behindDoc="0" locked="0" layoutInCell="1" allowOverlap="1" wp14:anchorId="12F5C601" wp14:editId="79B9C49D">
              <wp:simplePos x="0" y="0"/>
              <wp:positionH relativeFrom="column">
                <wp:posOffset>-220345</wp:posOffset>
              </wp:positionH>
              <wp:positionV relativeFrom="paragraph">
                <wp:posOffset>103505</wp:posOffset>
              </wp:positionV>
              <wp:extent cx="6324600" cy="0"/>
              <wp:effectExtent l="0" t="0" r="19050" b="19050"/>
              <wp:wrapNone/>
              <wp:docPr id="1" name="Raven puščični povezovalnik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24600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92D05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chemeClr val="accent3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1517620" id="_x0000_t32" coordsize="21600,21600" o:spt="32" o:oned="t" path="m,l21600,21600e" filled="f">
              <v:path arrowok="t" fillok="f" o:connecttype="none"/>
              <o:lock v:ext="edit" shapetype="t"/>
            </v:shapetype>
            <v:shape id="Raven puščični povezovalnik 1" o:spid="_x0000_s1026" type="#_x0000_t32" style="position:absolute;margin-left:-17.35pt;margin-top:8.15pt;width:498pt;height:0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" strokecolor="#92d050" strokeweight="1.5pt">
              <v:shadow color="#4e6128 [1606]" opacity=".5" offset="1pt"/>
            </v:shape>
          </w:pict>
        </mc:Fallback>
      </mc:AlternateContent>
    </w:r>
  </w:p>
  <w:p w14:paraId="67F62FB2" w14:textId="77777777" w:rsidR="00B17F4E" w:rsidRPr="00911088" w:rsidRDefault="00B17F4E" w:rsidP="00B17F4E">
    <w:pPr>
      <w:pStyle w:val="Noga"/>
      <w:jc w:val="center"/>
      <w:rPr>
        <w:rFonts w:ascii="Trebuchet MS" w:hAnsi="Trebuchet MS"/>
        <w:color w:val="009900"/>
        <w:sz w:val="20"/>
        <w:szCs w:val="20"/>
      </w:rPr>
    </w:pPr>
    <w:r w:rsidRPr="00896DC5">
      <w:rPr>
        <w:rFonts w:ascii="Trebuchet MS" w:hAnsi="Trebuchet MS"/>
        <w:color w:val="009900"/>
        <w:sz w:val="18"/>
        <w:szCs w:val="18"/>
      </w:rPr>
      <w:t>Naslov:</w:t>
    </w:r>
    <w:r w:rsidRPr="00911088">
      <w:rPr>
        <w:rFonts w:ascii="Trebuchet MS" w:hAnsi="Trebuchet MS"/>
        <w:color w:val="009900"/>
        <w:sz w:val="20"/>
        <w:szCs w:val="20"/>
      </w:rPr>
      <w:t xml:space="preserve">  </w:t>
    </w:r>
    <w:r w:rsidR="00B26DA7">
      <w:rPr>
        <w:rFonts w:ascii="Trebuchet MS" w:hAnsi="Trebuchet MS"/>
        <w:b/>
        <w:color w:val="009900"/>
        <w:sz w:val="20"/>
        <w:szCs w:val="20"/>
      </w:rPr>
      <w:t>Jurčičeva 1</w:t>
    </w:r>
    <w:r w:rsidRPr="00911088">
      <w:rPr>
        <w:rFonts w:ascii="Trebuchet MS" w:hAnsi="Trebuchet MS"/>
        <w:b/>
        <w:color w:val="009900"/>
        <w:sz w:val="20"/>
        <w:szCs w:val="20"/>
      </w:rPr>
      <w:t>, p.p.17, 6250 Ilirska Bistrica</w:t>
    </w:r>
  </w:p>
  <w:p w14:paraId="6A909E4C" w14:textId="77777777" w:rsidR="00B17F4E" w:rsidRDefault="00B17F4E" w:rsidP="00B17F4E">
    <w:pPr>
      <w:pStyle w:val="Noga"/>
      <w:jc w:val="center"/>
      <w:rPr>
        <w:rFonts w:ascii="Trebuchet MS" w:hAnsi="Trebuchet MS"/>
        <w:color w:val="009900"/>
        <w:sz w:val="18"/>
        <w:szCs w:val="18"/>
      </w:rPr>
    </w:pPr>
    <w:r w:rsidRPr="00911088">
      <w:rPr>
        <w:rFonts w:ascii="Trebuchet MS" w:hAnsi="Trebuchet MS"/>
        <w:color w:val="009900"/>
        <w:sz w:val="18"/>
        <w:szCs w:val="18"/>
      </w:rPr>
      <w:t>tel +386 (0)31 33</w:t>
    </w:r>
    <w:r>
      <w:rPr>
        <w:rFonts w:ascii="Trebuchet MS" w:hAnsi="Trebuchet MS"/>
        <w:color w:val="009900"/>
        <w:sz w:val="18"/>
        <w:szCs w:val="18"/>
      </w:rPr>
      <w:t xml:space="preserve">9 789, </w:t>
    </w:r>
    <w:proofErr w:type="spellStart"/>
    <w:r>
      <w:rPr>
        <w:rFonts w:ascii="Trebuchet MS" w:hAnsi="Trebuchet MS"/>
        <w:color w:val="009900"/>
        <w:sz w:val="18"/>
        <w:szCs w:val="18"/>
      </w:rPr>
      <w:t>fax</w:t>
    </w:r>
    <w:proofErr w:type="spellEnd"/>
    <w:r>
      <w:rPr>
        <w:rFonts w:ascii="Trebuchet MS" w:hAnsi="Trebuchet MS"/>
        <w:color w:val="009900"/>
        <w:sz w:val="18"/>
        <w:szCs w:val="18"/>
      </w:rPr>
      <w:t xml:space="preserve"> +386 (0)5 </w:t>
    </w:r>
    <w:r w:rsidR="00B26DA7">
      <w:rPr>
        <w:rFonts w:ascii="Trebuchet MS" w:hAnsi="Trebuchet MS"/>
        <w:color w:val="009900"/>
        <w:sz w:val="18"/>
        <w:szCs w:val="18"/>
      </w:rPr>
      <w:t>907 6771</w:t>
    </w:r>
  </w:p>
  <w:p w14:paraId="4915B342" w14:textId="77777777" w:rsidR="00B17F4E" w:rsidRPr="00911088" w:rsidRDefault="00B17F4E" w:rsidP="00B17F4E">
    <w:pPr>
      <w:pStyle w:val="Noga"/>
      <w:jc w:val="center"/>
      <w:rPr>
        <w:rFonts w:ascii="Trebuchet MS" w:hAnsi="Trebuchet MS"/>
        <w:color w:val="009900"/>
        <w:sz w:val="18"/>
        <w:szCs w:val="18"/>
      </w:rPr>
    </w:pPr>
    <w:r>
      <w:rPr>
        <w:rFonts w:ascii="Trebuchet MS" w:hAnsi="Trebuchet MS"/>
        <w:color w:val="009900"/>
        <w:sz w:val="18"/>
        <w:szCs w:val="18"/>
      </w:rPr>
      <w:t xml:space="preserve">Vodilni partner: Društvo za razvoj podeželja med Snežnikom in Nanosom, </w:t>
    </w:r>
    <w:r w:rsidRPr="00911088">
      <w:rPr>
        <w:rFonts w:ascii="Trebuchet MS" w:hAnsi="Trebuchet MS"/>
        <w:color w:val="009900"/>
        <w:sz w:val="18"/>
        <w:szCs w:val="18"/>
      </w:rPr>
      <w:t>ID DDV: SI 93233884</w:t>
    </w:r>
  </w:p>
  <w:p w14:paraId="608AC929" w14:textId="77777777" w:rsidR="00B17F4E" w:rsidRPr="00B17F4E" w:rsidRDefault="00B17F4E" w:rsidP="00B17F4E">
    <w:pPr>
      <w:pStyle w:val="Noga"/>
      <w:spacing w:after="20"/>
      <w:jc w:val="center"/>
      <w:rPr>
        <w:rFonts w:ascii="Trebuchet MS" w:hAnsi="Trebuchet MS"/>
        <w:color w:val="009900"/>
        <w:sz w:val="18"/>
        <w:szCs w:val="18"/>
      </w:rPr>
    </w:pPr>
    <w:r w:rsidRPr="00B17F4E">
      <w:rPr>
        <w:rFonts w:ascii="Trebuchet MS" w:hAnsi="Trebuchet MS"/>
        <w:color w:val="009900"/>
        <w:sz w:val="18"/>
        <w:szCs w:val="18"/>
      </w:rPr>
      <w:t xml:space="preserve">e-mail: </w:t>
    </w:r>
    <w:hyperlink r:id="rId2" w:history="1">
      <w:r w:rsidRPr="00B17F4E">
        <w:rPr>
          <w:rStyle w:val="Hiperpovezava"/>
          <w:rFonts w:ascii="Trebuchet MS" w:hAnsi="Trebuchet MS"/>
          <w:bCs/>
          <w:color w:val="009900"/>
          <w:sz w:val="18"/>
          <w:szCs w:val="18"/>
        </w:rPr>
        <w:t>info@las-snezniknanos.si</w:t>
      </w:r>
    </w:hyperlink>
    <w:r w:rsidRPr="00B17F4E">
      <w:rPr>
        <w:rFonts w:ascii="Trebuchet MS" w:hAnsi="Trebuchet MS"/>
        <w:color w:val="009900"/>
        <w:sz w:val="18"/>
        <w:szCs w:val="18"/>
      </w:rPr>
      <w:t xml:space="preserve">, varni e-mail: </w:t>
    </w:r>
    <w:hyperlink r:id="rId3" w:history="1">
      <w:r w:rsidRPr="00B17F4E">
        <w:rPr>
          <w:rStyle w:val="Hiperpovezava"/>
          <w:rFonts w:ascii="Trebuchet MS" w:hAnsi="Trebuchet MS"/>
          <w:bCs/>
          <w:color w:val="009900"/>
          <w:sz w:val="18"/>
          <w:szCs w:val="18"/>
        </w:rPr>
        <w:t>lasdrpsn@vep.si</w:t>
      </w:r>
    </w:hyperlink>
    <w:r w:rsidRPr="00B17F4E">
      <w:rPr>
        <w:rFonts w:ascii="Trebuchet MS" w:hAnsi="Trebuchet MS"/>
        <w:color w:val="009900"/>
        <w:sz w:val="18"/>
        <w:szCs w:val="18"/>
      </w:rPr>
      <w:t xml:space="preserve">, </w:t>
    </w:r>
    <w:proofErr w:type="spellStart"/>
    <w:r w:rsidRPr="00B17F4E">
      <w:rPr>
        <w:rFonts w:ascii="Trebuchet MS" w:hAnsi="Trebuchet MS"/>
        <w:color w:val="009900"/>
        <w:sz w:val="18"/>
        <w:szCs w:val="18"/>
      </w:rPr>
      <w:t>web</w:t>
    </w:r>
    <w:proofErr w:type="spellEnd"/>
    <w:r w:rsidRPr="00B17F4E">
      <w:rPr>
        <w:rFonts w:ascii="Trebuchet MS" w:hAnsi="Trebuchet MS"/>
        <w:color w:val="009900"/>
        <w:sz w:val="18"/>
        <w:szCs w:val="18"/>
      </w:rPr>
      <w:t>: www.las-snezniknanos.si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8F4608" w14:textId="77777777" w:rsidR="006E4007" w:rsidRDefault="006E4007" w:rsidP="005257F0">
      <w:pPr>
        <w:spacing w:after="0"/>
      </w:pPr>
      <w:r>
        <w:separator/>
      </w:r>
    </w:p>
  </w:footnote>
  <w:footnote w:type="continuationSeparator" w:id="0">
    <w:p w14:paraId="5AFD4095" w14:textId="77777777" w:rsidR="006E4007" w:rsidRDefault="006E4007" w:rsidP="005257F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2A628C" w14:textId="77777777" w:rsidR="00B17F4E" w:rsidRDefault="00B17F4E" w:rsidP="00B17F4E">
    <w:pPr>
      <w:pStyle w:val="Glava"/>
    </w:pPr>
    <w:r w:rsidRPr="005257F0">
      <w:rPr>
        <w:noProof/>
        <w:lang w:eastAsia="sl-SI"/>
      </w:rPr>
      <w:drawing>
        <wp:anchor distT="0" distB="0" distL="114300" distR="114300" simplePos="0" relativeHeight="251664384" behindDoc="1" locked="0" layoutInCell="1" allowOverlap="1" wp14:anchorId="66338771" wp14:editId="61DFDFE0">
          <wp:simplePos x="0" y="0"/>
          <wp:positionH relativeFrom="column">
            <wp:posOffset>3443605</wp:posOffset>
          </wp:positionH>
          <wp:positionV relativeFrom="paragraph">
            <wp:posOffset>-35560</wp:posOffset>
          </wp:positionV>
          <wp:extent cx="3132424" cy="773595"/>
          <wp:effectExtent l="0" t="0" r="0" b="7620"/>
          <wp:wrapNone/>
          <wp:docPr id="1351295786" name="Slika 1351295786" descr="http://www.program-podezelja.si/images/SPLETNA_STRAN_PRP_NOVA/1_PRP_2014-2020/1_5_Ozna%C4%8Devanje_aktivnosti/Logotipi_paketi/PRP-LEADER-EU-SLO-barvn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program-podezelja.si/images/SPLETNA_STRAN_PRP_NOVA/1_PRP_2014-2020/1_5_Ozna%C4%8Devanje_aktivnosti/Logotipi_paketi/PRP-LEADER-EU-SLO-barvni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32424" cy="7735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sl-SI"/>
      </w:rPr>
      <w:drawing>
        <wp:anchor distT="0" distB="0" distL="114300" distR="114300" simplePos="0" relativeHeight="251660288" behindDoc="1" locked="0" layoutInCell="1" allowOverlap="1" wp14:anchorId="649C8ECE" wp14:editId="651F6D65">
          <wp:simplePos x="0" y="0"/>
          <wp:positionH relativeFrom="column">
            <wp:posOffset>751205</wp:posOffset>
          </wp:positionH>
          <wp:positionV relativeFrom="paragraph">
            <wp:posOffset>161290</wp:posOffset>
          </wp:positionV>
          <wp:extent cx="1183640" cy="422275"/>
          <wp:effectExtent l="0" t="0" r="0" b="0"/>
          <wp:wrapNone/>
          <wp:docPr id="1257350414" name="Slika 12573504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3640" cy="4222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sl-SI"/>
      </w:rPr>
      <w:drawing>
        <wp:anchor distT="0" distB="0" distL="114300" distR="114300" simplePos="0" relativeHeight="251662336" behindDoc="1" locked="0" layoutInCell="1" allowOverlap="1" wp14:anchorId="01B49F80" wp14:editId="0957A2E2">
          <wp:simplePos x="0" y="0"/>
          <wp:positionH relativeFrom="column">
            <wp:posOffset>2008505</wp:posOffset>
          </wp:positionH>
          <wp:positionV relativeFrom="paragraph">
            <wp:posOffset>129540</wp:posOffset>
          </wp:positionV>
          <wp:extent cx="384810" cy="490220"/>
          <wp:effectExtent l="0" t="0" r="0" b="5080"/>
          <wp:wrapNone/>
          <wp:docPr id="1928766216" name="Slika 19287662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4810" cy="4902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sl-SI"/>
      </w:rPr>
      <w:drawing>
        <wp:anchor distT="0" distB="0" distL="114300" distR="114300" simplePos="0" relativeHeight="251661312" behindDoc="1" locked="0" layoutInCell="1" allowOverlap="1" wp14:anchorId="0210601F" wp14:editId="49442938">
          <wp:simplePos x="0" y="0"/>
          <wp:positionH relativeFrom="column">
            <wp:posOffset>2529205</wp:posOffset>
          </wp:positionH>
          <wp:positionV relativeFrom="paragraph">
            <wp:posOffset>123190</wp:posOffset>
          </wp:positionV>
          <wp:extent cx="406400" cy="495935"/>
          <wp:effectExtent l="0" t="0" r="0" b="0"/>
          <wp:wrapNone/>
          <wp:docPr id="2013372346" name="Slika 20133723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6400" cy="4959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sl-SI"/>
      </w:rPr>
      <w:drawing>
        <wp:anchor distT="0" distB="0" distL="114300" distR="114300" simplePos="0" relativeHeight="251663360" behindDoc="1" locked="0" layoutInCell="1" allowOverlap="1" wp14:anchorId="56EE1B1F" wp14:editId="07934CAE">
          <wp:simplePos x="0" y="0"/>
          <wp:positionH relativeFrom="column">
            <wp:posOffset>3037205</wp:posOffset>
          </wp:positionH>
          <wp:positionV relativeFrom="paragraph">
            <wp:posOffset>123190</wp:posOffset>
          </wp:positionV>
          <wp:extent cx="374650" cy="496570"/>
          <wp:effectExtent l="0" t="0" r="6350" b="0"/>
          <wp:wrapNone/>
          <wp:docPr id="1206829435" name="Slika 12068294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4650" cy="4965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sl-SI"/>
      </w:rPr>
      <w:drawing>
        <wp:anchor distT="0" distB="0" distL="114300" distR="114300" simplePos="0" relativeHeight="251659264" behindDoc="1" locked="0" layoutInCell="1" allowOverlap="1" wp14:anchorId="38F16F93" wp14:editId="2152355E">
          <wp:simplePos x="0" y="0"/>
          <wp:positionH relativeFrom="column">
            <wp:posOffset>-372745</wp:posOffset>
          </wp:positionH>
          <wp:positionV relativeFrom="paragraph">
            <wp:posOffset>-111760</wp:posOffset>
          </wp:positionV>
          <wp:extent cx="1066800" cy="890270"/>
          <wp:effectExtent l="0" t="0" r="0" b="5080"/>
          <wp:wrapNone/>
          <wp:docPr id="2078519330" name="Slika 20785193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6800" cy="8902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B1382A1" w14:textId="77777777" w:rsidR="00B17F4E" w:rsidRDefault="00B17F4E" w:rsidP="00B17F4E">
    <w:pPr>
      <w:pStyle w:val="Glava"/>
    </w:pPr>
  </w:p>
  <w:p w14:paraId="6687385F" w14:textId="77777777" w:rsidR="00B17F4E" w:rsidRDefault="00B17F4E" w:rsidP="00B17F4E">
    <w:pPr>
      <w:pStyle w:val="Glava"/>
    </w:pPr>
  </w:p>
  <w:p w14:paraId="6C8A8547" w14:textId="77777777" w:rsidR="00B17F4E" w:rsidRDefault="00B17F4E" w:rsidP="00B17F4E">
    <w:pPr>
      <w:pStyle w:val="Glava"/>
    </w:pPr>
  </w:p>
  <w:p w14:paraId="1927DCCC" w14:textId="77777777" w:rsidR="00B17F4E" w:rsidRDefault="00B17F4E" w:rsidP="00B17F4E">
    <w:pPr>
      <w:pStyle w:val="Glava"/>
      <w:jc w:val="center"/>
    </w:pPr>
    <w:r>
      <w:t>Lokalna akcijska skupina med Snežnikom in Nanosom</w:t>
    </w:r>
  </w:p>
  <w:p w14:paraId="294E3615" w14:textId="77777777" w:rsidR="00B17F4E" w:rsidRPr="00B17F4E" w:rsidRDefault="00B17F4E" w:rsidP="00B17F4E">
    <w:pPr>
      <w:pStyle w:val="Glava"/>
      <w:rPr>
        <w:color w:val="009900"/>
      </w:rPr>
    </w:pPr>
    <w:r w:rsidRPr="00B17F4E">
      <w:rPr>
        <w:noProof/>
        <w:color w:val="009900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69D61E41" wp14:editId="56538BEA">
              <wp:simplePos x="0" y="0"/>
              <wp:positionH relativeFrom="column">
                <wp:posOffset>-296545</wp:posOffset>
              </wp:positionH>
              <wp:positionV relativeFrom="paragraph">
                <wp:posOffset>6985</wp:posOffset>
              </wp:positionV>
              <wp:extent cx="6515100" cy="35560"/>
              <wp:effectExtent l="0" t="0" r="19050" b="21590"/>
              <wp:wrapNone/>
              <wp:docPr id="7" name="Raven povezovalnik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15100" cy="3556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3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0E7F0A4" id="Raven povezovalnik 7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3.35pt,.55pt" to="489.65pt,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" strokecolor="#9bbb59 [3206]" strokeweight="1.5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6491D"/>
    <w:multiLevelType w:val="hybridMultilevel"/>
    <w:tmpl w:val="344EDA3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00057F"/>
    <w:multiLevelType w:val="hybridMultilevel"/>
    <w:tmpl w:val="0384382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1E2304"/>
    <w:multiLevelType w:val="hybridMultilevel"/>
    <w:tmpl w:val="6BEE1260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E55F4B"/>
    <w:multiLevelType w:val="hybridMultilevel"/>
    <w:tmpl w:val="8DBE266C"/>
    <w:lvl w:ilvl="0" w:tplc="E7EC03E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25510D"/>
    <w:multiLevelType w:val="hybridMultilevel"/>
    <w:tmpl w:val="D5DAA022"/>
    <w:lvl w:ilvl="0" w:tplc="B832FBA6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975E50"/>
    <w:multiLevelType w:val="hybridMultilevel"/>
    <w:tmpl w:val="2D6E378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7FC0B99"/>
    <w:multiLevelType w:val="hybridMultilevel"/>
    <w:tmpl w:val="8F009D72"/>
    <w:lvl w:ilvl="0" w:tplc="D7488E8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082213539">
    <w:abstractNumId w:val="2"/>
  </w:num>
  <w:num w:numId="2" w16cid:durableId="67727292">
    <w:abstractNumId w:val="1"/>
  </w:num>
  <w:num w:numId="3" w16cid:durableId="2051106202">
    <w:abstractNumId w:val="4"/>
  </w:num>
  <w:num w:numId="4" w16cid:durableId="708259103">
    <w:abstractNumId w:val="5"/>
  </w:num>
  <w:num w:numId="5" w16cid:durableId="218713800">
    <w:abstractNumId w:val="6"/>
  </w:num>
  <w:num w:numId="6" w16cid:durableId="2130395448">
    <w:abstractNumId w:val="0"/>
  </w:num>
  <w:num w:numId="7" w16cid:durableId="64057716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4007"/>
    <w:rsid w:val="000B42B2"/>
    <w:rsid w:val="000B4BB7"/>
    <w:rsid w:val="00115631"/>
    <w:rsid w:val="00152221"/>
    <w:rsid w:val="00160C68"/>
    <w:rsid w:val="00180B32"/>
    <w:rsid w:val="001978A3"/>
    <w:rsid w:val="002249E4"/>
    <w:rsid w:val="002350BB"/>
    <w:rsid w:val="00237209"/>
    <w:rsid w:val="00240555"/>
    <w:rsid w:val="00326ADF"/>
    <w:rsid w:val="0035730C"/>
    <w:rsid w:val="003637CE"/>
    <w:rsid w:val="003A580F"/>
    <w:rsid w:val="003C5AA8"/>
    <w:rsid w:val="003D7886"/>
    <w:rsid w:val="003E37F7"/>
    <w:rsid w:val="00480B3A"/>
    <w:rsid w:val="0048155B"/>
    <w:rsid w:val="00491B46"/>
    <w:rsid w:val="004D15DE"/>
    <w:rsid w:val="005257F0"/>
    <w:rsid w:val="005311DF"/>
    <w:rsid w:val="0053578B"/>
    <w:rsid w:val="005A44B8"/>
    <w:rsid w:val="00601DF3"/>
    <w:rsid w:val="00603D50"/>
    <w:rsid w:val="006E4007"/>
    <w:rsid w:val="006E51E9"/>
    <w:rsid w:val="008C528A"/>
    <w:rsid w:val="008F18E9"/>
    <w:rsid w:val="0090403A"/>
    <w:rsid w:val="00906E45"/>
    <w:rsid w:val="0093711C"/>
    <w:rsid w:val="009717A4"/>
    <w:rsid w:val="009D01F7"/>
    <w:rsid w:val="00A03BC5"/>
    <w:rsid w:val="00A31F55"/>
    <w:rsid w:val="00A56A74"/>
    <w:rsid w:val="00B17F4E"/>
    <w:rsid w:val="00B26DA7"/>
    <w:rsid w:val="00BA0AB9"/>
    <w:rsid w:val="00BA3C77"/>
    <w:rsid w:val="00BD20FC"/>
    <w:rsid w:val="00BE5471"/>
    <w:rsid w:val="00C16910"/>
    <w:rsid w:val="00C826B0"/>
    <w:rsid w:val="00CE53FC"/>
    <w:rsid w:val="00D13993"/>
    <w:rsid w:val="00DB10C5"/>
    <w:rsid w:val="00E4694B"/>
    <w:rsid w:val="00E84299"/>
    <w:rsid w:val="00EF1BA4"/>
    <w:rsid w:val="00EF3C3E"/>
    <w:rsid w:val="00F14529"/>
    <w:rsid w:val="00FA70F5"/>
    <w:rsid w:val="00FB7AF4"/>
    <w:rsid w:val="00FD78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7D16675"/>
  <w15:docId w15:val="{560518E1-0DC7-4F85-B527-EF3B05878A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5257F0"/>
    <w:pPr>
      <w:tabs>
        <w:tab w:val="center" w:pos="4536"/>
        <w:tab w:val="right" w:pos="9072"/>
      </w:tabs>
      <w:spacing w:after="0"/>
    </w:pPr>
  </w:style>
  <w:style w:type="character" w:customStyle="1" w:styleId="GlavaZnak">
    <w:name w:val="Glava Znak"/>
    <w:basedOn w:val="Privzetapisavaodstavka"/>
    <w:link w:val="Glava"/>
    <w:uiPriority w:val="99"/>
    <w:rsid w:val="005257F0"/>
  </w:style>
  <w:style w:type="paragraph" w:styleId="Noga">
    <w:name w:val="footer"/>
    <w:basedOn w:val="Navaden"/>
    <w:link w:val="NogaZnak"/>
    <w:uiPriority w:val="99"/>
    <w:unhideWhenUsed/>
    <w:rsid w:val="005257F0"/>
    <w:pPr>
      <w:tabs>
        <w:tab w:val="center" w:pos="4536"/>
        <w:tab w:val="right" w:pos="9072"/>
      </w:tabs>
      <w:spacing w:after="0"/>
    </w:pPr>
  </w:style>
  <w:style w:type="character" w:customStyle="1" w:styleId="NogaZnak">
    <w:name w:val="Noga Znak"/>
    <w:basedOn w:val="Privzetapisavaodstavka"/>
    <w:link w:val="Noga"/>
    <w:uiPriority w:val="99"/>
    <w:rsid w:val="005257F0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5257F0"/>
    <w:pPr>
      <w:spacing w:after="0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257F0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8F18E9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B17F4E"/>
    <w:rPr>
      <w:color w:val="0000FF" w:themeColor="hyperlink"/>
      <w:u w:val="single"/>
    </w:rPr>
  </w:style>
  <w:style w:type="table" w:styleId="Tabelamrea">
    <w:name w:val="Table Grid"/>
    <w:basedOn w:val="Navadnatabela"/>
    <w:uiPriority w:val="59"/>
    <w:rsid w:val="00BE5471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erazreenaomemba">
    <w:name w:val="Unresolved Mention"/>
    <w:basedOn w:val="Privzetapisavaodstavka"/>
    <w:uiPriority w:val="99"/>
    <w:semiHidden/>
    <w:unhideWhenUsed/>
    <w:rsid w:val="003E37F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858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87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2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7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72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17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1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97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21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09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98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74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155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0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0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15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2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8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85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87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6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4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56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30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21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58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307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78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38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2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54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05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77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294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14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2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info@razvoj-podezelja.si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lasdrpsn@vep.si" TargetMode="External"/><Relationship Id="rId2" Type="http://schemas.openxmlformats.org/officeDocument/2006/relationships/hyperlink" Target="mailto:info@las-snezniknanos.si" TargetMode="External"/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est\Documents\LAS\Dopisi%20predloge\dopis%20LAS%20NOV%20z%20ESRR.dotx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dopis LAS NOV z ESRR</Template>
  <TotalTime>53</TotalTime>
  <Pages>1</Pages>
  <Words>150</Words>
  <Characters>857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DRPSN</dc:creator>
  <cp:lastModifiedBy>Aleš Zidar</cp:lastModifiedBy>
  <cp:revision>28</cp:revision>
  <cp:lastPrinted>2015-09-15T08:21:00Z</cp:lastPrinted>
  <dcterms:created xsi:type="dcterms:W3CDTF">2023-07-24T07:26:00Z</dcterms:created>
  <dcterms:modified xsi:type="dcterms:W3CDTF">2023-07-24T08:30:00Z</dcterms:modified>
</cp:coreProperties>
</file>