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BBD06F" w14:textId="77777777" w:rsidR="00E140BD" w:rsidRPr="00E140BD" w:rsidRDefault="00E140BD" w:rsidP="00E140BD">
      <w:r w:rsidRPr="00E140BD">
        <w:t xml:space="preserve">Na osnovi Partnerske pogodbe o ustanovitvi LAS med Snežnikom in Nanosom ter na osnovi Pravilnika o volitvah v organe Društva za razvoj podeželja med Snežnikom in Nanosom </w:t>
      </w:r>
    </w:p>
    <w:p w14:paraId="363823D7" w14:textId="77777777" w:rsidR="00E140BD" w:rsidRPr="00E140BD" w:rsidRDefault="00E140BD" w:rsidP="00E140BD">
      <w:pPr>
        <w:jc w:val="center"/>
      </w:pPr>
      <w:r w:rsidRPr="00E140BD">
        <w:t>sprejemam</w:t>
      </w:r>
    </w:p>
    <w:p w14:paraId="22C3D024" w14:textId="77777777" w:rsidR="00E140BD" w:rsidRPr="00E140BD" w:rsidRDefault="00E140BD" w:rsidP="00331DA2">
      <w:pPr>
        <w:spacing w:after="0"/>
        <w:jc w:val="center"/>
      </w:pPr>
    </w:p>
    <w:p w14:paraId="4D14B12C" w14:textId="60A29AEC" w:rsidR="00E140BD" w:rsidRPr="00E140BD" w:rsidRDefault="00E140BD" w:rsidP="00AD3250">
      <w:pPr>
        <w:spacing w:after="0"/>
        <w:jc w:val="center"/>
        <w:rPr>
          <w:b/>
        </w:rPr>
      </w:pPr>
      <w:r w:rsidRPr="00E140BD">
        <w:rPr>
          <w:b/>
        </w:rPr>
        <w:t xml:space="preserve">SKLEP O </w:t>
      </w:r>
      <w:r w:rsidR="009B4A63">
        <w:rPr>
          <w:b/>
        </w:rPr>
        <w:t xml:space="preserve">NADOMESTNIH </w:t>
      </w:r>
      <w:r w:rsidRPr="00E140BD">
        <w:rPr>
          <w:b/>
        </w:rPr>
        <w:t xml:space="preserve">VOLITVAH </w:t>
      </w:r>
      <w:r w:rsidR="005B39D7">
        <w:rPr>
          <w:b/>
        </w:rPr>
        <w:t>ZA ČLANA NADZORNEGA ODBORA</w:t>
      </w:r>
    </w:p>
    <w:p w14:paraId="2DDDB263" w14:textId="77777777" w:rsidR="00E140BD" w:rsidRPr="00E140BD" w:rsidRDefault="00E140BD" w:rsidP="00AD3250">
      <w:pPr>
        <w:spacing w:after="0"/>
        <w:jc w:val="center"/>
        <w:rPr>
          <w:b/>
        </w:rPr>
      </w:pPr>
      <w:r w:rsidRPr="00E140BD">
        <w:rPr>
          <w:b/>
        </w:rPr>
        <w:t>LOKALNE AKCIJSKE SKUPINE MED SNEŽNIKOM IN NANOSOM</w:t>
      </w:r>
    </w:p>
    <w:p w14:paraId="2D114BCB" w14:textId="75A3BF33" w:rsidR="00E140BD" w:rsidRPr="00E140BD" w:rsidRDefault="00E140BD" w:rsidP="00E140BD">
      <w:pPr>
        <w:jc w:val="center"/>
        <w:rPr>
          <w:b/>
        </w:rPr>
      </w:pPr>
      <w:r w:rsidRPr="00E140BD">
        <w:rPr>
          <w:b/>
        </w:rPr>
        <w:t xml:space="preserve">za mandatno obdobje </w:t>
      </w:r>
      <w:r w:rsidR="005B39D7">
        <w:rPr>
          <w:b/>
        </w:rPr>
        <w:t>1.4.2020</w:t>
      </w:r>
      <w:r w:rsidRPr="00E140BD">
        <w:rPr>
          <w:b/>
        </w:rPr>
        <w:t xml:space="preserve"> do 30.09.20</w:t>
      </w:r>
      <w:r>
        <w:rPr>
          <w:b/>
        </w:rPr>
        <w:t>23</w:t>
      </w:r>
    </w:p>
    <w:p w14:paraId="0B957DB2" w14:textId="77777777" w:rsidR="00E140BD" w:rsidRPr="00E140BD" w:rsidRDefault="00E140BD" w:rsidP="00E140BD"/>
    <w:p w14:paraId="0103CC11" w14:textId="77777777" w:rsidR="00E140BD" w:rsidRPr="00E140BD" w:rsidRDefault="00E140BD" w:rsidP="00E140BD">
      <w:pPr>
        <w:numPr>
          <w:ilvl w:val="0"/>
          <w:numId w:val="8"/>
        </w:numPr>
        <w:tabs>
          <w:tab w:val="clear" w:pos="720"/>
          <w:tab w:val="num" w:pos="284"/>
        </w:tabs>
        <w:ind w:left="284" w:hanging="284"/>
        <w:jc w:val="center"/>
      </w:pPr>
      <w:r w:rsidRPr="00E140BD">
        <w:t>člen</w:t>
      </w:r>
    </w:p>
    <w:p w14:paraId="09B856B6" w14:textId="77777777" w:rsidR="00E140BD" w:rsidRPr="00E140BD" w:rsidRDefault="00975A2D" w:rsidP="00E140BD">
      <w:r>
        <w:t>V</w:t>
      </w:r>
      <w:r w:rsidR="00E140BD" w:rsidRPr="00E140BD">
        <w:t>olitve v organe LAS</w:t>
      </w:r>
      <w:r w:rsidRPr="00E140BD">
        <w:t xml:space="preserve"> med Snežnikom in Nanosom bodo</w:t>
      </w:r>
      <w:r w:rsidR="00E140BD" w:rsidRPr="00E140BD">
        <w:t xml:space="preserve"> potekale po </w:t>
      </w:r>
      <w:r>
        <w:t>tem sklepu</w:t>
      </w:r>
      <w:r w:rsidR="00AD3250">
        <w:t xml:space="preserve"> in v točkah, ki niso posebej določene smiselno po</w:t>
      </w:r>
      <w:r>
        <w:t xml:space="preserve"> </w:t>
      </w:r>
      <w:r w:rsidR="00E140BD" w:rsidRPr="00E140BD">
        <w:t>Pravilniku o volitvah v organe Društva za razvoj podeželja med Snežnikom in Nanosom, ki je priloga tega sklepa.</w:t>
      </w:r>
    </w:p>
    <w:p w14:paraId="7FE32FDF" w14:textId="77777777" w:rsidR="00E140BD" w:rsidRPr="00E140BD" w:rsidRDefault="00E140BD" w:rsidP="00331DA2">
      <w:pPr>
        <w:spacing w:after="0"/>
      </w:pPr>
    </w:p>
    <w:p w14:paraId="49B08CB6" w14:textId="77777777" w:rsidR="00E140BD" w:rsidRPr="00E140BD" w:rsidRDefault="00E140BD" w:rsidP="00E140BD">
      <w:pPr>
        <w:numPr>
          <w:ilvl w:val="0"/>
          <w:numId w:val="7"/>
        </w:numPr>
        <w:rPr>
          <w:b/>
        </w:rPr>
      </w:pPr>
      <w:r w:rsidRPr="00E140BD">
        <w:rPr>
          <w:b/>
        </w:rPr>
        <w:t>ROKI VOLILNIH OPRAVIL</w:t>
      </w:r>
    </w:p>
    <w:p w14:paraId="15130CBE" w14:textId="77777777" w:rsidR="00E140BD" w:rsidRPr="00E140BD" w:rsidRDefault="00E140BD" w:rsidP="00E140BD">
      <w:pPr>
        <w:numPr>
          <w:ilvl w:val="0"/>
          <w:numId w:val="8"/>
        </w:numPr>
        <w:tabs>
          <w:tab w:val="clear" w:pos="720"/>
          <w:tab w:val="num" w:pos="284"/>
        </w:tabs>
        <w:ind w:left="284" w:hanging="284"/>
        <w:jc w:val="center"/>
      </w:pPr>
      <w:r w:rsidRPr="00E140BD">
        <w:t>člen</w:t>
      </w:r>
    </w:p>
    <w:p w14:paraId="16DC9AB6" w14:textId="6355FC93" w:rsidR="00E140BD" w:rsidRPr="00E140BD" w:rsidRDefault="005B39D7" w:rsidP="00E140BD">
      <w:r>
        <w:t xml:space="preserve">Nadomestne </w:t>
      </w:r>
      <w:r w:rsidR="00E140BD" w:rsidRPr="00E140BD">
        <w:t xml:space="preserve">volitve </w:t>
      </w:r>
      <w:r>
        <w:t xml:space="preserve">za člana Nadzornega odbora </w:t>
      </w:r>
      <w:r w:rsidR="00E140BD" w:rsidRPr="00E140BD">
        <w:t xml:space="preserve">so razpisane z dnem </w:t>
      </w:r>
      <w:r>
        <w:t>9.3.2020</w:t>
      </w:r>
      <w:r w:rsidR="00E140BD" w:rsidRPr="00E140BD">
        <w:t xml:space="preserve">. Volilna opravila trajajo do dneva glasovanja na </w:t>
      </w:r>
      <w:r>
        <w:t>5. redni</w:t>
      </w:r>
      <w:r w:rsidR="00E140BD" w:rsidRPr="00E140BD">
        <w:t xml:space="preserve"> skupščini LAS</w:t>
      </w:r>
      <w:r w:rsidR="00E140BD">
        <w:t xml:space="preserve">, ki bo </w:t>
      </w:r>
      <w:r w:rsidR="00E140BD" w:rsidRPr="00E140BD">
        <w:t xml:space="preserve">dne </w:t>
      </w:r>
      <w:r w:rsidR="00975A2D">
        <w:t>1</w:t>
      </w:r>
      <w:r>
        <w:t>7</w:t>
      </w:r>
      <w:r w:rsidR="00975A2D">
        <w:t>.</w:t>
      </w:r>
      <w:r>
        <w:t>3</w:t>
      </w:r>
      <w:r w:rsidR="00E140BD" w:rsidRPr="00E140BD">
        <w:t>.20</w:t>
      </w:r>
      <w:r>
        <w:t>20</w:t>
      </w:r>
      <w:r w:rsidR="00E140BD" w:rsidRPr="00E140BD">
        <w:t xml:space="preserve">. </w:t>
      </w:r>
    </w:p>
    <w:p w14:paraId="2827E8BF" w14:textId="77777777" w:rsidR="00E140BD" w:rsidRPr="00E140BD" w:rsidRDefault="00E140BD" w:rsidP="00E140BD">
      <w:r w:rsidRPr="00E140BD">
        <w:t xml:space="preserve">Razpis volitev se objavi na spletni strani </w:t>
      </w:r>
      <w:r w:rsidR="003D0A39">
        <w:t>LAS</w:t>
      </w:r>
      <w:r w:rsidRPr="00E140BD">
        <w:t>, o razpisu se pismeno obvesti partnerje LAS. Pravico sodelovanja na volitvah imajo partnerji LAS.</w:t>
      </w:r>
    </w:p>
    <w:p w14:paraId="1E18BCCF" w14:textId="77777777" w:rsidR="00E140BD" w:rsidRPr="00E140BD" w:rsidRDefault="00E140BD" w:rsidP="00331DA2">
      <w:pPr>
        <w:spacing w:after="0"/>
      </w:pPr>
    </w:p>
    <w:p w14:paraId="36100760" w14:textId="77777777" w:rsidR="00E140BD" w:rsidRPr="00E140BD" w:rsidRDefault="00E140BD" w:rsidP="00AD3250">
      <w:pPr>
        <w:numPr>
          <w:ilvl w:val="0"/>
          <w:numId w:val="8"/>
        </w:numPr>
        <w:tabs>
          <w:tab w:val="clear" w:pos="720"/>
          <w:tab w:val="num" w:pos="284"/>
        </w:tabs>
        <w:ind w:left="284" w:hanging="284"/>
        <w:jc w:val="center"/>
      </w:pPr>
      <w:r w:rsidRPr="00E140BD">
        <w:t>člen</w:t>
      </w:r>
    </w:p>
    <w:p w14:paraId="1FF7ADDE" w14:textId="4D93FB2E" w:rsidR="00E140BD" w:rsidRPr="00E140BD" w:rsidRDefault="00E140BD" w:rsidP="00E140BD">
      <w:r w:rsidRPr="00E140BD">
        <w:t xml:space="preserve">Rok za sprejem kandidatur je </w:t>
      </w:r>
      <w:r w:rsidR="005B39D7">
        <w:t>16.03.2020</w:t>
      </w:r>
      <w:r w:rsidRPr="00E140BD">
        <w:t xml:space="preserve"> do 15:00 ure</w:t>
      </w:r>
      <w:r w:rsidR="00331DA2">
        <w:t xml:space="preserve"> </w:t>
      </w:r>
      <w:r w:rsidR="00331DA2" w:rsidRPr="00331DA2">
        <w:t xml:space="preserve">na naslov LAS med Snežnikom in Nanosom, Jurčičeva 1, 6250 Ilirska Bistrica ali pa po elektronski pošti </w:t>
      </w:r>
      <w:hyperlink r:id="rId7" w:history="1">
        <w:r w:rsidR="00331DA2" w:rsidRPr="00644441">
          <w:rPr>
            <w:rStyle w:val="Hiperpovezava"/>
          </w:rPr>
          <w:t>info@las-snezniknanos.si</w:t>
        </w:r>
      </w:hyperlink>
      <w:r w:rsidR="00331DA2">
        <w:t xml:space="preserve"> </w:t>
      </w:r>
      <w:r w:rsidR="00331DA2" w:rsidRPr="00331DA2">
        <w:t>z obvezno elektronsko povratnico.</w:t>
      </w:r>
      <w:r w:rsidRPr="00E140BD">
        <w:t xml:space="preserve"> Volilna komisija pripravi kandidacijsko listo do </w:t>
      </w:r>
      <w:r w:rsidR="005B39D7">
        <w:t>17.03.2020</w:t>
      </w:r>
      <w:r w:rsidRPr="00E140BD">
        <w:t xml:space="preserve">, ko bo posredovana partnerjem na </w:t>
      </w:r>
      <w:r w:rsidR="005B39D7">
        <w:t>redni</w:t>
      </w:r>
      <w:r w:rsidRPr="00E140BD">
        <w:t xml:space="preserve"> skupščin</w:t>
      </w:r>
      <w:r w:rsidR="005B39D7">
        <w:t>i LAS</w:t>
      </w:r>
      <w:r w:rsidRPr="00E140BD">
        <w:t>.</w:t>
      </w:r>
    </w:p>
    <w:p w14:paraId="7BD5D5C4" w14:textId="77777777" w:rsidR="00E140BD" w:rsidRPr="00E140BD" w:rsidRDefault="00E140BD" w:rsidP="00331DA2">
      <w:pPr>
        <w:spacing w:after="0"/>
      </w:pPr>
    </w:p>
    <w:p w14:paraId="5576C247" w14:textId="77777777" w:rsidR="00E140BD" w:rsidRPr="00E140BD" w:rsidRDefault="00E140BD" w:rsidP="00AD3250">
      <w:pPr>
        <w:numPr>
          <w:ilvl w:val="0"/>
          <w:numId w:val="8"/>
        </w:numPr>
        <w:tabs>
          <w:tab w:val="clear" w:pos="720"/>
          <w:tab w:val="num" w:pos="284"/>
        </w:tabs>
        <w:ind w:left="284" w:hanging="284"/>
        <w:jc w:val="center"/>
      </w:pPr>
      <w:r w:rsidRPr="00E140BD">
        <w:t>člen</w:t>
      </w:r>
    </w:p>
    <w:p w14:paraId="48080438" w14:textId="7F27896A" w:rsidR="00E140BD" w:rsidRPr="00E140BD" w:rsidRDefault="005B39D7" w:rsidP="00E140BD">
      <w:r>
        <w:t>5. redna</w:t>
      </w:r>
      <w:r w:rsidR="00E140BD" w:rsidRPr="00E140BD">
        <w:t xml:space="preserve"> skupščina </w:t>
      </w:r>
      <w:r>
        <w:t xml:space="preserve">LAS </w:t>
      </w:r>
      <w:r w:rsidR="00E140BD" w:rsidRPr="00E140BD">
        <w:t xml:space="preserve">bo v </w:t>
      </w:r>
      <w:r>
        <w:t>torek</w:t>
      </w:r>
      <w:r w:rsidR="00E140BD" w:rsidRPr="00E140BD">
        <w:t xml:space="preserve"> </w:t>
      </w:r>
      <w:r w:rsidR="00AD3250">
        <w:t>1</w:t>
      </w:r>
      <w:r>
        <w:t>7</w:t>
      </w:r>
      <w:r w:rsidR="00E140BD" w:rsidRPr="00E140BD">
        <w:t>.0</w:t>
      </w:r>
      <w:r>
        <w:t>3</w:t>
      </w:r>
      <w:r w:rsidR="00E140BD" w:rsidRPr="00E140BD">
        <w:t>.20</w:t>
      </w:r>
      <w:r>
        <w:t>20</w:t>
      </w:r>
      <w:r w:rsidR="00E140BD" w:rsidRPr="00E140BD">
        <w:t xml:space="preserve"> ob 14.00 uri </w:t>
      </w:r>
      <w:r w:rsidR="00AD3250" w:rsidRPr="00AD3250">
        <w:t xml:space="preserve">v prostorih </w:t>
      </w:r>
      <w:r>
        <w:t>Krpanovega doma v Pivki</w:t>
      </w:r>
      <w:r w:rsidR="00E140BD" w:rsidRPr="00E140BD">
        <w:t>.</w:t>
      </w:r>
    </w:p>
    <w:p w14:paraId="7696BDCB" w14:textId="77777777" w:rsidR="00E140BD" w:rsidRPr="00E140BD" w:rsidRDefault="00E140BD" w:rsidP="00331DA2">
      <w:pPr>
        <w:spacing w:after="0"/>
      </w:pPr>
    </w:p>
    <w:p w14:paraId="0FFC12B4" w14:textId="77777777" w:rsidR="00E140BD" w:rsidRPr="00E140BD" w:rsidRDefault="00E140BD" w:rsidP="00AD3250">
      <w:pPr>
        <w:numPr>
          <w:ilvl w:val="0"/>
          <w:numId w:val="8"/>
        </w:numPr>
        <w:tabs>
          <w:tab w:val="clear" w:pos="720"/>
          <w:tab w:val="num" w:pos="284"/>
        </w:tabs>
        <w:ind w:left="284" w:hanging="284"/>
        <w:jc w:val="center"/>
      </w:pPr>
      <w:r w:rsidRPr="00E140BD">
        <w:t>člen</w:t>
      </w:r>
    </w:p>
    <w:p w14:paraId="546643E7" w14:textId="3A2ACE22" w:rsidR="00E140BD" w:rsidRPr="00E140BD" w:rsidRDefault="005B39D7" w:rsidP="00E140BD">
      <w:r>
        <w:t>5. redna</w:t>
      </w:r>
      <w:r w:rsidR="00E140BD" w:rsidRPr="00E140BD">
        <w:t xml:space="preserve"> skupščina bo volila član</w:t>
      </w:r>
      <w:r>
        <w:t>a</w:t>
      </w:r>
      <w:r w:rsidR="00E140BD" w:rsidRPr="00E140BD">
        <w:t xml:space="preserve"> Na</w:t>
      </w:r>
      <w:r w:rsidR="00AD3250">
        <w:t>d</w:t>
      </w:r>
      <w:r w:rsidR="00E140BD" w:rsidRPr="00E140BD">
        <w:t>zornega odbora LAS</w:t>
      </w:r>
      <w:r>
        <w:t xml:space="preserve"> iz občine Postojna</w:t>
      </w:r>
      <w:r w:rsidR="00E140BD" w:rsidRPr="00E140BD">
        <w:t>.</w:t>
      </w:r>
    </w:p>
    <w:p w14:paraId="7247DDD1" w14:textId="77777777" w:rsidR="00E140BD" w:rsidRPr="00E140BD" w:rsidRDefault="00E140BD" w:rsidP="00E140BD"/>
    <w:p w14:paraId="18FE2824" w14:textId="77777777" w:rsidR="00E140BD" w:rsidRPr="00E140BD" w:rsidRDefault="00E140BD" w:rsidP="00E140BD">
      <w:pPr>
        <w:numPr>
          <w:ilvl w:val="0"/>
          <w:numId w:val="7"/>
        </w:numPr>
        <w:rPr>
          <w:b/>
        </w:rPr>
      </w:pPr>
      <w:r w:rsidRPr="00E140BD">
        <w:rPr>
          <w:b/>
        </w:rPr>
        <w:t>VOLILNA KOMISIJA</w:t>
      </w:r>
    </w:p>
    <w:p w14:paraId="6956BE13" w14:textId="77777777" w:rsidR="00E140BD" w:rsidRPr="00E140BD" w:rsidRDefault="00E140BD" w:rsidP="00AD3250">
      <w:pPr>
        <w:numPr>
          <w:ilvl w:val="0"/>
          <w:numId w:val="8"/>
        </w:numPr>
        <w:tabs>
          <w:tab w:val="clear" w:pos="720"/>
          <w:tab w:val="num" w:pos="284"/>
        </w:tabs>
        <w:ind w:left="284" w:hanging="284"/>
        <w:jc w:val="center"/>
      </w:pPr>
      <w:r w:rsidRPr="00E140BD">
        <w:t>člen</w:t>
      </w:r>
    </w:p>
    <w:p w14:paraId="3FC6C64E" w14:textId="77777777" w:rsidR="00E140BD" w:rsidRPr="00E140BD" w:rsidRDefault="00E140BD" w:rsidP="00E140BD">
      <w:r w:rsidRPr="00E140BD">
        <w:t>Volitve v organe LAS vodi in izvaja Volilna komisija.</w:t>
      </w:r>
    </w:p>
    <w:p w14:paraId="47B26B4A" w14:textId="77777777" w:rsidR="00E140BD" w:rsidRPr="00E140BD" w:rsidRDefault="00E140BD" w:rsidP="00E140BD">
      <w:pPr>
        <w:contextualSpacing/>
      </w:pPr>
      <w:r w:rsidRPr="00E140BD">
        <w:t>Naloge Volilne komisije so:</w:t>
      </w:r>
    </w:p>
    <w:p w14:paraId="22CABE44" w14:textId="77777777" w:rsidR="00E140BD" w:rsidRPr="00E140BD" w:rsidRDefault="00E140BD" w:rsidP="006A62DD">
      <w:pPr>
        <w:numPr>
          <w:ilvl w:val="0"/>
          <w:numId w:val="12"/>
        </w:numPr>
        <w:tabs>
          <w:tab w:val="clear" w:pos="720"/>
          <w:tab w:val="num" w:pos="426"/>
        </w:tabs>
        <w:ind w:left="426" w:hanging="426"/>
        <w:contextualSpacing/>
      </w:pPr>
      <w:r w:rsidRPr="00E140BD">
        <w:t>skrbi za pravilnost volitev in enotno uporabo določb</w:t>
      </w:r>
      <w:r w:rsidR="00257373">
        <w:t xml:space="preserve"> tega sklepa,</w:t>
      </w:r>
      <w:r w:rsidRPr="00E140BD">
        <w:t xml:space="preserve"> Partnerske pogodbe in Pravilnika o volitvah v organe DRPSN;</w:t>
      </w:r>
    </w:p>
    <w:p w14:paraId="56F1FC03" w14:textId="77777777" w:rsidR="00E140BD" w:rsidRPr="00E140BD" w:rsidRDefault="00E140BD" w:rsidP="006A62DD">
      <w:pPr>
        <w:numPr>
          <w:ilvl w:val="0"/>
          <w:numId w:val="12"/>
        </w:numPr>
        <w:tabs>
          <w:tab w:val="clear" w:pos="720"/>
          <w:tab w:val="num" w:pos="426"/>
        </w:tabs>
        <w:ind w:left="426" w:hanging="426"/>
        <w:contextualSpacing/>
      </w:pPr>
      <w:r w:rsidRPr="00E140BD">
        <w:t>skrbi za sestavo in točnost volilnega imenika;</w:t>
      </w:r>
    </w:p>
    <w:p w14:paraId="1C5DD99B" w14:textId="77777777" w:rsidR="00E140BD" w:rsidRPr="00E140BD" w:rsidRDefault="00E140BD" w:rsidP="006A62DD">
      <w:pPr>
        <w:numPr>
          <w:ilvl w:val="0"/>
          <w:numId w:val="12"/>
        </w:numPr>
        <w:tabs>
          <w:tab w:val="clear" w:pos="720"/>
          <w:tab w:val="num" w:pos="426"/>
        </w:tabs>
        <w:ind w:left="426" w:hanging="426"/>
        <w:contextualSpacing/>
      </w:pPr>
      <w:r w:rsidRPr="00E140BD">
        <w:t>odpira prispele kandidature in ugotavlja, ali so v skladu s tem pravilnikom;</w:t>
      </w:r>
    </w:p>
    <w:p w14:paraId="5771D2F8" w14:textId="77777777" w:rsidR="00E140BD" w:rsidRPr="00E140BD" w:rsidRDefault="00E140BD" w:rsidP="006A62DD">
      <w:pPr>
        <w:numPr>
          <w:ilvl w:val="0"/>
          <w:numId w:val="12"/>
        </w:numPr>
        <w:tabs>
          <w:tab w:val="clear" w:pos="720"/>
          <w:tab w:val="num" w:pos="426"/>
        </w:tabs>
        <w:ind w:left="426" w:hanging="426"/>
        <w:contextualSpacing/>
      </w:pPr>
      <w:r w:rsidRPr="00E140BD">
        <w:lastRenderedPageBreak/>
        <w:t>pripravi kandidacijske liste za organe LAS;</w:t>
      </w:r>
    </w:p>
    <w:p w14:paraId="44B74EC2" w14:textId="77777777" w:rsidR="00E140BD" w:rsidRPr="00E140BD" w:rsidRDefault="00E140BD" w:rsidP="006A62DD">
      <w:pPr>
        <w:numPr>
          <w:ilvl w:val="0"/>
          <w:numId w:val="12"/>
        </w:numPr>
        <w:tabs>
          <w:tab w:val="clear" w:pos="720"/>
          <w:tab w:val="num" w:pos="426"/>
        </w:tabs>
        <w:ind w:left="426" w:hanging="426"/>
        <w:contextualSpacing/>
      </w:pPr>
      <w:r w:rsidRPr="00E140BD">
        <w:t>ugotavlja in objavlja izide volitev;</w:t>
      </w:r>
    </w:p>
    <w:p w14:paraId="47553A13" w14:textId="77777777" w:rsidR="00E140BD" w:rsidRPr="00E140BD" w:rsidRDefault="00E140BD" w:rsidP="006A62DD">
      <w:pPr>
        <w:numPr>
          <w:ilvl w:val="0"/>
          <w:numId w:val="12"/>
        </w:numPr>
        <w:tabs>
          <w:tab w:val="clear" w:pos="720"/>
          <w:tab w:val="num" w:pos="426"/>
        </w:tabs>
        <w:ind w:left="426" w:hanging="426"/>
        <w:contextualSpacing/>
      </w:pPr>
      <w:r w:rsidRPr="00E140BD">
        <w:t>vodi neposredno tehnično delo v zvezi z volitvami;</w:t>
      </w:r>
    </w:p>
    <w:p w14:paraId="2BA1BD53" w14:textId="77777777" w:rsidR="00E140BD" w:rsidRPr="00E140BD" w:rsidRDefault="00E140BD" w:rsidP="006A62DD">
      <w:pPr>
        <w:numPr>
          <w:ilvl w:val="0"/>
          <w:numId w:val="12"/>
        </w:numPr>
        <w:tabs>
          <w:tab w:val="clear" w:pos="720"/>
          <w:tab w:val="num" w:pos="426"/>
        </w:tabs>
        <w:ind w:left="426" w:hanging="426"/>
        <w:contextualSpacing/>
      </w:pPr>
      <w:r w:rsidRPr="00E140BD">
        <w:t>piše zapisnik o volitvah;</w:t>
      </w:r>
    </w:p>
    <w:p w14:paraId="76E8EB7F" w14:textId="77777777" w:rsidR="00E140BD" w:rsidRPr="00E140BD" w:rsidRDefault="00E140BD" w:rsidP="006A62DD">
      <w:pPr>
        <w:numPr>
          <w:ilvl w:val="0"/>
          <w:numId w:val="12"/>
        </w:numPr>
        <w:tabs>
          <w:tab w:val="clear" w:pos="720"/>
          <w:tab w:val="num" w:pos="426"/>
        </w:tabs>
        <w:ind w:left="426" w:hanging="426"/>
      </w:pPr>
      <w:r w:rsidRPr="00E140BD">
        <w:t>opravlja druge naloge, ki ji jih nalaga Pravilnik o volitvah v organe DRPSN.</w:t>
      </w:r>
    </w:p>
    <w:p w14:paraId="609F58E0" w14:textId="77777777" w:rsidR="00E140BD" w:rsidRPr="00E140BD" w:rsidRDefault="00E140BD" w:rsidP="00E140BD"/>
    <w:p w14:paraId="5C217F63" w14:textId="77777777" w:rsidR="00E140BD" w:rsidRPr="00E140BD" w:rsidRDefault="00E140BD" w:rsidP="00257373">
      <w:pPr>
        <w:numPr>
          <w:ilvl w:val="0"/>
          <w:numId w:val="8"/>
        </w:numPr>
        <w:tabs>
          <w:tab w:val="clear" w:pos="720"/>
          <w:tab w:val="num" w:pos="284"/>
        </w:tabs>
        <w:ind w:left="284" w:hanging="284"/>
        <w:jc w:val="center"/>
      </w:pPr>
      <w:r w:rsidRPr="00E140BD">
        <w:t>člen</w:t>
      </w:r>
    </w:p>
    <w:p w14:paraId="0C20D607" w14:textId="77777777" w:rsidR="00E140BD" w:rsidRPr="00E140BD" w:rsidRDefault="00E140BD" w:rsidP="00E140BD">
      <w:pPr>
        <w:contextualSpacing/>
      </w:pPr>
      <w:r w:rsidRPr="00E140BD">
        <w:t xml:space="preserve">V volilno komisijo imenujem naslednje člane komisije: </w:t>
      </w:r>
    </w:p>
    <w:p w14:paraId="62BF94F2" w14:textId="77777777" w:rsidR="00E140BD" w:rsidRPr="00E140BD" w:rsidRDefault="00E140BD" w:rsidP="006A62DD">
      <w:pPr>
        <w:numPr>
          <w:ilvl w:val="0"/>
          <w:numId w:val="10"/>
        </w:numPr>
        <w:ind w:left="426" w:hanging="426"/>
        <w:contextualSpacing/>
      </w:pPr>
      <w:r w:rsidRPr="00E140BD">
        <w:t>Aleš Zidar, Rozmanova 27, Ilirska Bistrica</w:t>
      </w:r>
    </w:p>
    <w:p w14:paraId="6AC1EFEA" w14:textId="77777777" w:rsidR="00E140BD" w:rsidRPr="00E140BD" w:rsidRDefault="00257373" w:rsidP="006A62DD">
      <w:pPr>
        <w:numPr>
          <w:ilvl w:val="0"/>
          <w:numId w:val="10"/>
        </w:numPr>
        <w:ind w:left="426" w:hanging="426"/>
        <w:contextualSpacing/>
      </w:pPr>
      <w:r>
        <w:t>Andreja Premrl, Ljubljanska cesta 27, Postojna</w:t>
      </w:r>
    </w:p>
    <w:p w14:paraId="2D1DC258" w14:textId="77777777" w:rsidR="00E140BD" w:rsidRPr="00E140BD" w:rsidRDefault="006A62DD" w:rsidP="006A62DD">
      <w:pPr>
        <w:numPr>
          <w:ilvl w:val="0"/>
          <w:numId w:val="10"/>
        </w:numPr>
        <w:ind w:left="426" w:hanging="426"/>
      </w:pPr>
      <w:r>
        <w:t>Tamara Urbančič</w:t>
      </w:r>
      <w:r w:rsidR="00E140BD" w:rsidRPr="00E140BD">
        <w:t xml:space="preserve">, </w:t>
      </w:r>
      <w:r>
        <w:t>Topolc 46, Ilirska Bistrica</w:t>
      </w:r>
    </w:p>
    <w:p w14:paraId="69B577BE" w14:textId="77777777" w:rsidR="00E140BD" w:rsidRPr="00E140BD" w:rsidRDefault="00E140BD" w:rsidP="00E140BD"/>
    <w:p w14:paraId="71BFA2B1" w14:textId="77777777" w:rsidR="00E140BD" w:rsidRPr="00E140BD" w:rsidRDefault="00E140BD" w:rsidP="006A62DD">
      <w:pPr>
        <w:numPr>
          <w:ilvl w:val="0"/>
          <w:numId w:val="8"/>
        </w:numPr>
        <w:tabs>
          <w:tab w:val="clear" w:pos="720"/>
          <w:tab w:val="num" w:pos="426"/>
        </w:tabs>
        <w:ind w:left="426" w:hanging="426"/>
        <w:jc w:val="center"/>
      </w:pPr>
      <w:r w:rsidRPr="00E140BD">
        <w:t>člen</w:t>
      </w:r>
    </w:p>
    <w:p w14:paraId="5FD14501" w14:textId="77777777" w:rsidR="00E140BD" w:rsidRPr="00E140BD" w:rsidRDefault="00E140BD" w:rsidP="00E140BD">
      <w:r w:rsidRPr="00E140BD">
        <w:t xml:space="preserve">Vsi volilni postopki in druga postopkovna vprašanja, potrebna za izvedbo volitev v skladu z zakonom in tem sklepom se rešujejo v skladu z Partnerskim sporazumom, z Pravilnikom o volitvah v organe Društva za razvoj podeželja med Snežnikom in Nanosom, ter veljavnimi zakoni in predpisi. </w:t>
      </w:r>
    </w:p>
    <w:p w14:paraId="7A5115FF" w14:textId="0755473B" w:rsidR="006A62DD" w:rsidRDefault="008D1705" w:rsidP="00E140BD">
      <w:r>
        <w:rPr>
          <w:noProof/>
        </w:rPr>
        <w:drawing>
          <wp:anchor distT="0" distB="0" distL="114300" distR="114300" simplePos="0" relativeHeight="251658240" behindDoc="1" locked="0" layoutInCell="1" allowOverlap="1" wp14:anchorId="0028FE57" wp14:editId="46C22ABD">
            <wp:simplePos x="0" y="0"/>
            <wp:positionH relativeFrom="column">
              <wp:posOffset>1819019</wp:posOffset>
            </wp:positionH>
            <wp:positionV relativeFrom="paragraph">
              <wp:posOffset>143582</wp:posOffset>
            </wp:positionV>
            <wp:extent cx="1796415" cy="800100"/>
            <wp:effectExtent l="0" t="0" r="0" b="0"/>
            <wp:wrapNone/>
            <wp:docPr id="4" name="Slika 4" descr="Slika, ki vsebuje besede orodje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žig LA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41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C5C14A" w14:textId="122DA99D" w:rsidR="00E140BD" w:rsidRPr="00E140BD" w:rsidRDefault="00E140BD" w:rsidP="00E140BD">
      <w:r w:rsidRPr="00E140BD">
        <w:t xml:space="preserve">V </w:t>
      </w:r>
      <w:r w:rsidR="008A2EFC">
        <w:t>Ilirski Bistrici</w:t>
      </w:r>
      <w:r w:rsidRPr="00E140BD">
        <w:t xml:space="preserve">, </w:t>
      </w:r>
      <w:r w:rsidR="005B39D7">
        <w:t>09.03.2020</w:t>
      </w:r>
      <w:r w:rsidR="006A62DD" w:rsidRPr="006A62DD">
        <w:t xml:space="preserve"> </w:t>
      </w:r>
      <w:r w:rsidR="006A62DD">
        <w:tab/>
      </w:r>
      <w:r w:rsidR="006A62DD">
        <w:tab/>
      </w:r>
      <w:r w:rsidR="006A62DD">
        <w:tab/>
      </w:r>
      <w:r w:rsidR="006A62DD">
        <w:tab/>
      </w:r>
      <w:r w:rsidR="006A62DD">
        <w:tab/>
      </w:r>
      <w:r w:rsidR="006A62DD">
        <w:tab/>
      </w:r>
      <w:r w:rsidR="008A2EFC">
        <w:t xml:space="preserve"> </w:t>
      </w:r>
      <w:r w:rsidR="006A62DD" w:rsidRPr="00E140BD">
        <w:t xml:space="preserve">Predsednica </w:t>
      </w:r>
      <w:r w:rsidR="006A62DD">
        <w:t>LAS</w:t>
      </w:r>
      <w:r w:rsidR="006A62DD" w:rsidRPr="00E140BD">
        <w:t>:</w:t>
      </w:r>
    </w:p>
    <w:p w14:paraId="2494EBDB" w14:textId="1D456E5A" w:rsidR="00152221" w:rsidRDefault="00E140BD" w:rsidP="00906E45">
      <w:r w:rsidRPr="00E140BD">
        <w:tab/>
      </w:r>
      <w:r w:rsidRPr="00E140BD">
        <w:tab/>
      </w:r>
      <w:r w:rsidRPr="00E140BD">
        <w:tab/>
      </w:r>
      <w:r w:rsidRPr="00E140BD">
        <w:tab/>
      </w:r>
      <w:r w:rsidRPr="00E140BD">
        <w:tab/>
      </w:r>
      <w:r w:rsidRPr="00E140BD">
        <w:tab/>
      </w:r>
      <w:r w:rsidRPr="00E140BD">
        <w:tab/>
      </w:r>
      <w:r w:rsidRPr="00E140BD">
        <w:tab/>
      </w:r>
      <w:r w:rsidR="008A2EFC">
        <w:tab/>
      </w:r>
      <w:r w:rsidR="005B39D7">
        <w:t>Maja PIŠKUR</w:t>
      </w:r>
      <w:bookmarkStart w:id="0" w:name="_GoBack"/>
      <w:bookmarkEnd w:id="0"/>
      <w:r w:rsidRPr="00E140BD">
        <w:t xml:space="preserve"> l.r.</w:t>
      </w:r>
    </w:p>
    <w:sectPr w:rsidR="00152221" w:rsidSect="00B17F4E">
      <w:headerReference w:type="default" r:id="rId9"/>
      <w:footerReference w:type="default" r:id="rId10"/>
      <w:pgSz w:w="11906" w:h="16838"/>
      <w:pgMar w:top="1985" w:right="1133" w:bottom="1560" w:left="1417" w:header="426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EFFAB7" w14:textId="77777777" w:rsidR="000E19DB" w:rsidRDefault="000E19DB" w:rsidP="005257F0">
      <w:pPr>
        <w:spacing w:after="0"/>
      </w:pPr>
      <w:r>
        <w:separator/>
      </w:r>
    </w:p>
  </w:endnote>
  <w:endnote w:type="continuationSeparator" w:id="0">
    <w:p w14:paraId="4516ED45" w14:textId="77777777" w:rsidR="000E19DB" w:rsidRDefault="000E19DB" w:rsidP="005257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4B3A59" w14:textId="77777777" w:rsidR="00B17F4E" w:rsidRDefault="00B26DA7" w:rsidP="00B17F4E">
    <w:pPr>
      <w:pStyle w:val="Noga"/>
      <w:jc w:val="center"/>
      <w:rPr>
        <w:rFonts w:ascii="Trebuchet MS" w:hAnsi="Trebuchet MS"/>
        <w:sz w:val="20"/>
        <w:szCs w:val="20"/>
      </w:rPr>
    </w:pPr>
    <w:r>
      <w:rPr>
        <w:rFonts w:ascii="Trebuchet MS" w:hAnsi="Trebuchet MS"/>
        <w:b/>
        <w:noProof/>
        <w:color w:val="009900"/>
        <w:sz w:val="20"/>
        <w:szCs w:val="20"/>
      </w:rPr>
      <w:drawing>
        <wp:anchor distT="0" distB="0" distL="114300" distR="114300" simplePos="0" relativeHeight="251690496" behindDoc="1" locked="0" layoutInCell="1" allowOverlap="1" wp14:anchorId="6794ABA9" wp14:editId="4D8A651C">
          <wp:simplePos x="0" y="0"/>
          <wp:positionH relativeFrom="column">
            <wp:posOffset>-188039</wp:posOffset>
          </wp:positionH>
          <wp:positionV relativeFrom="paragraph">
            <wp:posOffset>163903</wp:posOffset>
          </wp:positionV>
          <wp:extent cx="643489" cy="351037"/>
          <wp:effectExtent l="0" t="0" r="4445" b="0"/>
          <wp:wrapNone/>
          <wp:docPr id="14" name="Slika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489" cy="35103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17F4E">
      <w:rPr>
        <w:rFonts w:ascii="Trebuchet MS" w:hAnsi="Trebuchet MS"/>
        <w:noProof/>
        <w:sz w:val="20"/>
        <w:szCs w:val="20"/>
        <w:lang w:eastAsia="sl-SI"/>
      </w:rPr>
      <mc:AlternateContent>
        <mc:Choice Requires="wps">
          <w:drawing>
            <wp:anchor distT="0" distB="0" distL="114300" distR="114300" simplePos="0" relativeHeight="251686400" behindDoc="0" locked="0" layoutInCell="1" allowOverlap="1" wp14:anchorId="5155C088" wp14:editId="61C807AE">
              <wp:simplePos x="0" y="0"/>
              <wp:positionH relativeFrom="column">
                <wp:posOffset>-220345</wp:posOffset>
              </wp:positionH>
              <wp:positionV relativeFrom="paragraph">
                <wp:posOffset>103505</wp:posOffset>
              </wp:positionV>
              <wp:extent cx="6324600" cy="0"/>
              <wp:effectExtent l="0" t="0" r="19050" b="19050"/>
              <wp:wrapNone/>
              <wp:docPr id="1" name="Raven puščični povezovalnik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2460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92D05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3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16BAFA" id="_x0000_t32" coordsize="21600,21600" o:spt="32" o:oned="t" path="m,l21600,21600e" filled="f">
              <v:path arrowok="t" fillok="f" o:connecttype="none"/>
              <o:lock v:ext="edit" shapetype="t"/>
            </v:shapetype>
            <v:shape id="Raven puščični povezovalnik 1" o:spid="_x0000_s1026" type="#_x0000_t32" style="position:absolute;margin-left:-17.35pt;margin-top:8.15pt;width:498pt;height:0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" strokecolor="#92d050" strokeweight="1.5pt">
              <v:shadow color="#4e6128 [1606]" opacity=".5" offset="1pt"/>
            </v:shape>
          </w:pict>
        </mc:Fallback>
      </mc:AlternateContent>
    </w:r>
  </w:p>
  <w:p w14:paraId="190A3A3B" w14:textId="77777777" w:rsidR="00B17F4E" w:rsidRPr="00911088" w:rsidRDefault="00B17F4E" w:rsidP="00B17F4E">
    <w:pPr>
      <w:pStyle w:val="Noga"/>
      <w:jc w:val="center"/>
      <w:rPr>
        <w:rFonts w:ascii="Trebuchet MS" w:hAnsi="Trebuchet MS"/>
        <w:color w:val="009900"/>
        <w:sz w:val="20"/>
        <w:szCs w:val="20"/>
      </w:rPr>
    </w:pPr>
    <w:r w:rsidRPr="00896DC5">
      <w:rPr>
        <w:rFonts w:ascii="Trebuchet MS" w:hAnsi="Trebuchet MS"/>
        <w:color w:val="009900"/>
        <w:sz w:val="18"/>
        <w:szCs w:val="18"/>
      </w:rPr>
      <w:t>Naslov:</w:t>
    </w:r>
    <w:r w:rsidRPr="00911088">
      <w:rPr>
        <w:rFonts w:ascii="Trebuchet MS" w:hAnsi="Trebuchet MS"/>
        <w:color w:val="009900"/>
        <w:sz w:val="20"/>
        <w:szCs w:val="20"/>
      </w:rPr>
      <w:t xml:space="preserve">  </w:t>
    </w:r>
    <w:r w:rsidR="00B26DA7">
      <w:rPr>
        <w:rFonts w:ascii="Trebuchet MS" w:hAnsi="Trebuchet MS"/>
        <w:b/>
        <w:color w:val="009900"/>
        <w:sz w:val="20"/>
        <w:szCs w:val="20"/>
      </w:rPr>
      <w:t>Jurčičeva 1</w:t>
    </w:r>
    <w:r w:rsidRPr="00911088">
      <w:rPr>
        <w:rFonts w:ascii="Trebuchet MS" w:hAnsi="Trebuchet MS"/>
        <w:b/>
        <w:color w:val="009900"/>
        <w:sz w:val="20"/>
        <w:szCs w:val="20"/>
      </w:rPr>
      <w:t>, p.p.17, 6250 Ilirska Bistrica</w:t>
    </w:r>
  </w:p>
  <w:p w14:paraId="3868B15E" w14:textId="77777777" w:rsidR="00B17F4E" w:rsidRDefault="00B17F4E" w:rsidP="00B17F4E">
    <w:pPr>
      <w:pStyle w:val="Noga"/>
      <w:jc w:val="center"/>
      <w:rPr>
        <w:rFonts w:ascii="Trebuchet MS" w:hAnsi="Trebuchet MS"/>
        <w:color w:val="009900"/>
        <w:sz w:val="18"/>
        <w:szCs w:val="18"/>
      </w:rPr>
    </w:pPr>
    <w:r w:rsidRPr="00911088">
      <w:rPr>
        <w:rFonts w:ascii="Trebuchet MS" w:hAnsi="Trebuchet MS"/>
        <w:color w:val="009900"/>
        <w:sz w:val="18"/>
        <w:szCs w:val="18"/>
      </w:rPr>
      <w:t>tel +386 (0)31 33</w:t>
    </w:r>
    <w:r>
      <w:rPr>
        <w:rFonts w:ascii="Trebuchet MS" w:hAnsi="Trebuchet MS"/>
        <w:color w:val="009900"/>
        <w:sz w:val="18"/>
        <w:szCs w:val="18"/>
      </w:rPr>
      <w:t xml:space="preserve">9 789, fax +386 (0)5 </w:t>
    </w:r>
    <w:r w:rsidR="00B26DA7">
      <w:rPr>
        <w:rFonts w:ascii="Trebuchet MS" w:hAnsi="Trebuchet MS"/>
        <w:color w:val="009900"/>
        <w:sz w:val="18"/>
        <w:szCs w:val="18"/>
      </w:rPr>
      <w:t>907 6771</w:t>
    </w:r>
  </w:p>
  <w:p w14:paraId="23692503" w14:textId="77777777" w:rsidR="00B17F4E" w:rsidRPr="00911088" w:rsidRDefault="00B17F4E" w:rsidP="00B17F4E">
    <w:pPr>
      <w:pStyle w:val="Noga"/>
      <w:jc w:val="center"/>
      <w:rPr>
        <w:rFonts w:ascii="Trebuchet MS" w:hAnsi="Trebuchet MS"/>
        <w:color w:val="009900"/>
        <w:sz w:val="18"/>
        <w:szCs w:val="18"/>
      </w:rPr>
    </w:pPr>
    <w:r>
      <w:rPr>
        <w:rFonts w:ascii="Trebuchet MS" w:hAnsi="Trebuchet MS"/>
        <w:color w:val="009900"/>
        <w:sz w:val="18"/>
        <w:szCs w:val="18"/>
      </w:rPr>
      <w:t xml:space="preserve">Vodilni partner: Društvo za razvoj podeželja med Snežnikom in Nanosom, </w:t>
    </w:r>
    <w:r w:rsidRPr="00911088">
      <w:rPr>
        <w:rFonts w:ascii="Trebuchet MS" w:hAnsi="Trebuchet MS"/>
        <w:color w:val="009900"/>
        <w:sz w:val="18"/>
        <w:szCs w:val="18"/>
      </w:rPr>
      <w:t>ID DDV: SI 93233884</w:t>
    </w:r>
  </w:p>
  <w:p w14:paraId="13BDB0F8" w14:textId="77777777" w:rsidR="00B17F4E" w:rsidRPr="00B17F4E" w:rsidRDefault="00B17F4E" w:rsidP="00B17F4E">
    <w:pPr>
      <w:pStyle w:val="Noga"/>
      <w:spacing w:after="20"/>
      <w:jc w:val="center"/>
      <w:rPr>
        <w:rFonts w:ascii="Trebuchet MS" w:hAnsi="Trebuchet MS"/>
        <w:color w:val="009900"/>
        <w:sz w:val="18"/>
        <w:szCs w:val="18"/>
      </w:rPr>
    </w:pPr>
    <w:r w:rsidRPr="00B17F4E">
      <w:rPr>
        <w:rFonts w:ascii="Trebuchet MS" w:hAnsi="Trebuchet MS"/>
        <w:color w:val="009900"/>
        <w:sz w:val="18"/>
        <w:szCs w:val="18"/>
      </w:rPr>
      <w:t xml:space="preserve">e-mail: </w:t>
    </w:r>
    <w:hyperlink r:id="rId2" w:history="1">
      <w:r w:rsidRPr="00B17F4E">
        <w:rPr>
          <w:rStyle w:val="Hiperpovezava"/>
          <w:rFonts w:ascii="Trebuchet MS" w:hAnsi="Trebuchet MS"/>
          <w:bCs/>
          <w:color w:val="009900"/>
          <w:sz w:val="18"/>
          <w:szCs w:val="18"/>
        </w:rPr>
        <w:t>info@las-snezniknanos.si</w:t>
      </w:r>
    </w:hyperlink>
    <w:r w:rsidRPr="00B17F4E">
      <w:rPr>
        <w:rFonts w:ascii="Trebuchet MS" w:hAnsi="Trebuchet MS"/>
        <w:color w:val="009900"/>
        <w:sz w:val="18"/>
        <w:szCs w:val="18"/>
      </w:rPr>
      <w:t xml:space="preserve">, varni e-mail: </w:t>
    </w:r>
    <w:hyperlink r:id="rId3" w:history="1">
      <w:r w:rsidRPr="00B17F4E">
        <w:rPr>
          <w:rStyle w:val="Hiperpovezava"/>
          <w:rFonts w:ascii="Trebuchet MS" w:hAnsi="Trebuchet MS"/>
          <w:bCs/>
          <w:color w:val="009900"/>
          <w:sz w:val="18"/>
          <w:szCs w:val="18"/>
        </w:rPr>
        <w:t>lasdrpsn@vep.si</w:t>
      </w:r>
    </w:hyperlink>
    <w:r w:rsidRPr="00B17F4E">
      <w:rPr>
        <w:rFonts w:ascii="Trebuchet MS" w:hAnsi="Trebuchet MS"/>
        <w:color w:val="009900"/>
        <w:sz w:val="18"/>
        <w:szCs w:val="18"/>
      </w:rPr>
      <w:t>, web: www.las-snezniknanos.si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C07E39" w14:textId="77777777" w:rsidR="000E19DB" w:rsidRDefault="000E19DB" w:rsidP="005257F0">
      <w:pPr>
        <w:spacing w:after="0"/>
      </w:pPr>
      <w:r>
        <w:separator/>
      </w:r>
    </w:p>
  </w:footnote>
  <w:footnote w:type="continuationSeparator" w:id="0">
    <w:p w14:paraId="3981C3C2" w14:textId="77777777" w:rsidR="000E19DB" w:rsidRDefault="000E19DB" w:rsidP="005257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C87B32" w14:textId="77777777" w:rsidR="00B17F4E" w:rsidRDefault="00B17F4E" w:rsidP="00B17F4E">
    <w:pPr>
      <w:pStyle w:val="Glava"/>
    </w:pPr>
    <w:r w:rsidRPr="005257F0">
      <w:rPr>
        <w:noProof/>
        <w:lang w:eastAsia="sl-SI"/>
      </w:rPr>
      <w:drawing>
        <wp:anchor distT="0" distB="0" distL="114300" distR="114300" simplePos="0" relativeHeight="251664384" behindDoc="1" locked="0" layoutInCell="1" allowOverlap="1" wp14:anchorId="6DDBAE2B" wp14:editId="1FB5952B">
          <wp:simplePos x="0" y="0"/>
          <wp:positionH relativeFrom="column">
            <wp:posOffset>3443605</wp:posOffset>
          </wp:positionH>
          <wp:positionV relativeFrom="paragraph">
            <wp:posOffset>-35560</wp:posOffset>
          </wp:positionV>
          <wp:extent cx="3132424" cy="773595"/>
          <wp:effectExtent l="0" t="0" r="0" b="7620"/>
          <wp:wrapNone/>
          <wp:docPr id="13" name="Slika 13" descr="http://www.program-podezelja.si/images/SPLETNA_STRAN_PRP_NOVA/1_PRP_2014-2020/1_5_Ozna%C4%8Devanje_aktivnosti/Logotipi_paketi/PRP-LEADER-EU-SLO-barv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program-podezelja.si/images/SPLETNA_STRAN_PRP_NOVA/1_PRP_2014-2020/1_5_Ozna%C4%8Devanje_aktivnosti/Logotipi_paketi/PRP-LEADER-EU-SLO-barvn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2424" cy="773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60288" behindDoc="1" locked="0" layoutInCell="1" allowOverlap="1" wp14:anchorId="14285BAE" wp14:editId="6B51D981">
          <wp:simplePos x="0" y="0"/>
          <wp:positionH relativeFrom="column">
            <wp:posOffset>751205</wp:posOffset>
          </wp:positionH>
          <wp:positionV relativeFrom="paragraph">
            <wp:posOffset>161290</wp:posOffset>
          </wp:positionV>
          <wp:extent cx="1183640" cy="422275"/>
          <wp:effectExtent l="0" t="0" r="0" b="0"/>
          <wp:wrapNone/>
          <wp:docPr id="8" name="Slika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3640" cy="422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62336" behindDoc="1" locked="0" layoutInCell="1" allowOverlap="1" wp14:anchorId="3E122C04" wp14:editId="5A2F5C8F">
          <wp:simplePos x="0" y="0"/>
          <wp:positionH relativeFrom="column">
            <wp:posOffset>2008505</wp:posOffset>
          </wp:positionH>
          <wp:positionV relativeFrom="paragraph">
            <wp:posOffset>129540</wp:posOffset>
          </wp:positionV>
          <wp:extent cx="384810" cy="490220"/>
          <wp:effectExtent l="0" t="0" r="0" b="5080"/>
          <wp:wrapNone/>
          <wp:docPr id="9" name="Slika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810" cy="490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61312" behindDoc="1" locked="0" layoutInCell="1" allowOverlap="1" wp14:anchorId="65FEC23F" wp14:editId="796EE517">
          <wp:simplePos x="0" y="0"/>
          <wp:positionH relativeFrom="column">
            <wp:posOffset>2529205</wp:posOffset>
          </wp:positionH>
          <wp:positionV relativeFrom="paragraph">
            <wp:posOffset>123190</wp:posOffset>
          </wp:positionV>
          <wp:extent cx="406400" cy="495935"/>
          <wp:effectExtent l="0" t="0" r="0" b="0"/>
          <wp:wrapNone/>
          <wp:docPr id="10" name="Slika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6400" cy="495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63360" behindDoc="1" locked="0" layoutInCell="1" allowOverlap="1" wp14:anchorId="2E57AD60" wp14:editId="74A305D4">
          <wp:simplePos x="0" y="0"/>
          <wp:positionH relativeFrom="column">
            <wp:posOffset>3037205</wp:posOffset>
          </wp:positionH>
          <wp:positionV relativeFrom="paragraph">
            <wp:posOffset>123190</wp:posOffset>
          </wp:positionV>
          <wp:extent cx="374650" cy="496570"/>
          <wp:effectExtent l="0" t="0" r="6350" b="0"/>
          <wp:wrapNone/>
          <wp:docPr id="11" name="Slika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650" cy="496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59264" behindDoc="1" locked="0" layoutInCell="1" allowOverlap="1" wp14:anchorId="2D237A92" wp14:editId="452203E3">
          <wp:simplePos x="0" y="0"/>
          <wp:positionH relativeFrom="column">
            <wp:posOffset>-372745</wp:posOffset>
          </wp:positionH>
          <wp:positionV relativeFrom="paragraph">
            <wp:posOffset>-111760</wp:posOffset>
          </wp:positionV>
          <wp:extent cx="1066800" cy="890270"/>
          <wp:effectExtent l="0" t="0" r="0" b="5080"/>
          <wp:wrapNone/>
          <wp:docPr id="12" name="Slika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890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F2B0B6C" w14:textId="77777777" w:rsidR="00B17F4E" w:rsidRDefault="00B17F4E" w:rsidP="00B17F4E">
    <w:pPr>
      <w:pStyle w:val="Glava"/>
    </w:pPr>
  </w:p>
  <w:p w14:paraId="41621B68" w14:textId="77777777" w:rsidR="00B17F4E" w:rsidRDefault="00B17F4E" w:rsidP="00B17F4E">
    <w:pPr>
      <w:pStyle w:val="Glava"/>
    </w:pPr>
  </w:p>
  <w:p w14:paraId="6BC23135" w14:textId="77777777" w:rsidR="00B17F4E" w:rsidRDefault="00B17F4E" w:rsidP="00B17F4E">
    <w:pPr>
      <w:pStyle w:val="Glava"/>
    </w:pPr>
  </w:p>
  <w:p w14:paraId="13E6A296" w14:textId="77777777" w:rsidR="00B17F4E" w:rsidRDefault="00B17F4E" w:rsidP="00B17F4E">
    <w:pPr>
      <w:pStyle w:val="Glava"/>
      <w:jc w:val="center"/>
    </w:pPr>
    <w:r>
      <w:t>Lokalna akcijska skupina med Snežnikom in Nanosom</w:t>
    </w:r>
  </w:p>
  <w:p w14:paraId="11F8105D" w14:textId="77777777" w:rsidR="00B17F4E" w:rsidRPr="00B17F4E" w:rsidRDefault="00B17F4E" w:rsidP="00B17F4E">
    <w:pPr>
      <w:pStyle w:val="Glava"/>
      <w:rPr>
        <w:color w:val="009900"/>
      </w:rPr>
    </w:pPr>
    <w:r w:rsidRPr="00B17F4E">
      <w:rPr>
        <w:noProof/>
        <w:color w:val="009900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4FBF4EE" wp14:editId="10F023A8">
              <wp:simplePos x="0" y="0"/>
              <wp:positionH relativeFrom="column">
                <wp:posOffset>-296545</wp:posOffset>
              </wp:positionH>
              <wp:positionV relativeFrom="paragraph">
                <wp:posOffset>6985</wp:posOffset>
              </wp:positionV>
              <wp:extent cx="6515100" cy="35560"/>
              <wp:effectExtent l="0" t="0" r="19050" b="21590"/>
              <wp:wrapNone/>
              <wp:docPr id="7" name="Raven povezovalnik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15100" cy="3556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0145F4E" id="Raven povezovalnik 7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3.35pt,.55pt" to="489.6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" strokecolor="#9bbb59 [3206]" strokeweight="1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6491D"/>
    <w:multiLevelType w:val="hybridMultilevel"/>
    <w:tmpl w:val="344EDA3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00057F"/>
    <w:multiLevelType w:val="hybridMultilevel"/>
    <w:tmpl w:val="0384382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1E2304"/>
    <w:multiLevelType w:val="hybridMultilevel"/>
    <w:tmpl w:val="6BEE126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8C3388"/>
    <w:multiLevelType w:val="hybridMultilevel"/>
    <w:tmpl w:val="C42A015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0BEACD2">
      <w:start w:val="3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C7F47F5"/>
    <w:multiLevelType w:val="hybridMultilevel"/>
    <w:tmpl w:val="5BB6B6EA"/>
    <w:lvl w:ilvl="0" w:tplc="55343CFE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ahom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EC3507"/>
    <w:multiLevelType w:val="hybridMultilevel"/>
    <w:tmpl w:val="865A9E24"/>
    <w:lvl w:ilvl="0" w:tplc="313E60B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525510D"/>
    <w:multiLevelType w:val="hybridMultilevel"/>
    <w:tmpl w:val="D5DAA022"/>
    <w:lvl w:ilvl="0" w:tplc="B832FBA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975E50"/>
    <w:multiLevelType w:val="hybridMultilevel"/>
    <w:tmpl w:val="2D6E378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FE128D"/>
    <w:multiLevelType w:val="hybridMultilevel"/>
    <w:tmpl w:val="9D7C26CA"/>
    <w:lvl w:ilvl="0" w:tplc="ACEC8FA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FC0B99"/>
    <w:multiLevelType w:val="hybridMultilevel"/>
    <w:tmpl w:val="8F009D72"/>
    <w:lvl w:ilvl="0" w:tplc="D7488E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0E308D8"/>
    <w:multiLevelType w:val="hybridMultilevel"/>
    <w:tmpl w:val="35346550"/>
    <w:lvl w:ilvl="0" w:tplc="ACEC8FAC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hint="default"/>
      </w:rPr>
    </w:lvl>
    <w:lvl w:ilvl="1" w:tplc="0424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B651D1D"/>
    <w:multiLevelType w:val="hybridMultilevel"/>
    <w:tmpl w:val="4B6AA552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7"/>
  </w:num>
  <w:num w:numId="5">
    <w:abstractNumId w:val="9"/>
  </w:num>
  <w:num w:numId="6">
    <w:abstractNumId w:val="0"/>
  </w:num>
  <w:num w:numId="7">
    <w:abstractNumId w:val="5"/>
  </w:num>
  <w:num w:numId="8">
    <w:abstractNumId w:val="3"/>
  </w:num>
  <w:num w:numId="9">
    <w:abstractNumId w:val="11"/>
  </w:num>
  <w:num w:numId="10">
    <w:abstractNumId w:val="4"/>
  </w:num>
  <w:num w:numId="11">
    <w:abstractNumId w:val="10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0BD"/>
    <w:rsid w:val="000B4BB7"/>
    <w:rsid w:val="000E19DB"/>
    <w:rsid w:val="00152221"/>
    <w:rsid w:val="00160C68"/>
    <w:rsid w:val="00180B32"/>
    <w:rsid w:val="002350BB"/>
    <w:rsid w:val="00237209"/>
    <w:rsid w:val="00240555"/>
    <w:rsid w:val="00257373"/>
    <w:rsid w:val="00331DA2"/>
    <w:rsid w:val="0035730C"/>
    <w:rsid w:val="003C5AA8"/>
    <w:rsid w:val="003D0A39"/>
    <w:rsid w:val="003D7886"/>
    <w:rsid w:val="0048155B"/>
    <w:rsid w:val="005257F0"/>
    <w:rsid w:val="0053578B"/>
    <w:rsid w:val="005B39D7"/>
    <w:rsid w:val="00601DF3"/>
    <w:rsid w:val="006A62DD"/>
    <w:rsid w:val="006C1578"/>
    <w:rsid w:val="007E1B7A"/>
    <w:rsid w:val="008A2EFC"/>
    <w:rsid w:val="008C528A"/>
    <w:rsid w:val="008D1705"/>
    <w:rsid w:val="008F18E9"/>
    <w:rsid w:val="00906E45"/>
    <w:rsid w:val="0093711C"/>
    <w:rsid w:val="00975A2D"/>
    <w:rsid w:val="009B4A63"/>
    <w:rsid w:val="009D01F7"/>
    <w:rsid w:val="00A2789D"/>
    <w:rsid w:val="00A56A74"/>
    <w:rsid w:val="00AD3250"/>
    <w:rsid w:val="00B17F4E"/>
    <w:rsid w:val="00B26DA7"/>
    <w:rsid w:val="00C16910"/>
    <w:rsid w:val="00C25F72"/>
    <w:rsid w:val="00C826B0"/>
    <w:rsid w:val="00CD473F"/>
    <w:rsid w:val="00CE53FC"/>
    <w:rsid w:val="00D13993"/>
    <w:rsid w:val="00E140BD"/>
    <w:rsid w:val="00E4694B"/>
    <w:rsid w:val="00EA2702"/>
    <w:rsid w:val="00EF3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FFFE30"/>
  <w15:docId w15:val="{5C4027F6-E3BD-4B9D-AD79-DBB6AFDE2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5257F0"/>
    <w:pPr>
      <w:tabs>
        <w:tab w:val="center" w:pos="4536"/>
        <w:tab w:val="right" w:pos="9072"/>
      </w:tabs>
      <w:spacing w:after="0"/>
    </w:pPr>
  </w:style>
  <w:style w:type="character" w:customStyle="1" w:styleId="GlavaZnak">
    <w:name w:val="Glava Znak"/>
    <w:basedOn w:val="Privzetapisavaodstavka"/>
    <w:link w:val="Glava"/>
    <w:uiPriority w:val="99"/>
    <w:rsid w:val="005257F0"/>
  </w:style>
  <w:style w:type="paragraph" w:styleId="Noga">
    <w:name w:val="footer"/>
    <w:basedOn w:val="Navaden"/>
    <w:link w:val="NogaZnak"/>
    <w:uiPriority w:val="99"/>
    <w:unhideWhenUsed/>
    <w:rsid w:val="005257F0"/>
    <w:pPr>
      <w:tabs>
        <w:tab w:val="center" w:pos="4536"/>
        <w:tab w:val="right" w:pos="9072"/>
      </w:tabs>
      <w:spacing w:after="0"/>
    </w:pPr>
  </w:style>
  <w:style w:type="character" w:customStyle="1" w:styleId="NogaZnak">
    <w:name w:val="Noga Znak"/>
    <w:basedOn w:val="Privzetapisavaodstavka"/>
    <w:link w:val="Noga"/>
    <w:uiPriority w:val="99"/>
    <w:rsid w:val="005257F0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257F0"/>
    <w:pPr>
      <w:spacing w:after="0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257F0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8F18E9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B17F4E"/>
    <w:rPr>
      <w:color w:val="0000FF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331D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858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7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2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2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17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7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1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09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8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74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1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2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8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5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7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4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56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0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1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8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0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8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4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05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29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ettings" Target="settings.xml"/><Relationship Id="rId7" Type="http://schemas.openxmlformats.org/officeDocument/2006/relationships/hyperlink" Target="mailto:info@las-snezniknanos.si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lasdrpsn@vep.si" TargetMode="External"/><Relationship Id="rId2" Type="http://schemas.openxmlformats.org/officeDocument/2006/relationships/hyperlink" Target="mailto:info@las-snezniknanos.si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st\Desktop\Dopisi%20predloge\dopis%20LAS%20NOV%20z%20ESRR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dopis LAS NOV z ESRR</Template>
  <TotalTime>8</TotalTime>
  <Pages>2</Pages>
  <Words>394</Words>
  <Characters>2250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Aleš Zidar</dc:creator>
  <cp:lastModifiedBy>Aleš Zidar</cp:lastModifiedBy>
  <cp:revision>3</cp:revision>
  <cp:lastPrinted>2019-08-23T08:02:00Z</cp:lastPrinted>
  <dcterms:created xsi:type="dcterms:W3CDTF">2020-03-09T14:37:00Z</dcterms:created>
  <dcterms:modified xsi:type="dcterms:W3CDTF">2020-03-09T14:44:00Z</dcterms:modified>
</cp:coreProperties>
</file>